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9D5108" w:rsidTr="009D5108">
        <w:tc>
          <w:tcPr>
            <w:tcW w:w="3969" w:type="dxa"/>
          </w:tcPr>
          <w:p w:rsidR="009D5108" w:rsidRPr="00D25BFD" w:rsidRDefault="009D5108" w:rsidP="00297AB7">
            <w:pPr>
              <w:rPr>
                <w:sz w:val="24"/>
                <w:szCs w:val="24"/>
              </w:rPr>
            </w:pPr>
            <w:r w:rsidRPr="00D25BFD">
              <w:rPr>
                <w:sz w:val="24"/>
                <w:szCs w:val="24"/>
              </w:rPr>
              <w:t xml:space="preserve">УТВЕРЖДАЮ </w:t>
            </w:r>
          </w:p>
          <w:p w:rsidR="009D5108" w:rsidRPr="00D25BFD" w:rsidRDefault="009D5108" w:rsidP="00297AB7">
            <w:pPr>
              <w:rPr>
                <w:sz w:val="24"/>
                <w:szCs w:val="24"/>
              </w:rPr>
            </w:pPr>
            <w:r w:rsidRPr="00D25BFD">
              <w:rPr>
                <w:sz w:val="24"/>
                <w:szCs w:val="24"/>
              </w:rPr>
              <w:t>Директор МАУ ДПО «ЦНМО»</w:t>
            </w:r>
          </w:p>
          <w:p w:rsidR="009D5108" w:rsidRPr="00D25BFD" w:rsidRDefault="009D5108" w:rsidP="00297AB7">
            <w:pPr>
              <w:rPr>
                <w:sz w:val="24"/>
                <w:szCs w:val="24"/>
              </w:rPr>
            </w:pPr>
            <w:r w:rsidRPr="00D25BFD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</w:t>
            </w:r>
            <w:r w:rsidRPr="00D25BFD">
              <w:rPr>
                <w:sz w:val="24"/>
                <w:szCs w:val="24"/>
              </w:rPr>
              <w:t xml:space="preserve">__________ </w:t>
            </w:r>
            <w:r>
              <w:rPr>
                <w:sz w:val="24"/>
                <w:szCs w:val="24"/>
              </w:rPr>
              <w:t>Е.П. Митрофанова</w:t>
            </w:r>
          </w:p>
          <w:p w:rsidR="009D5108" w:rsidRDefault="00081E56" w:rsidP="001415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 2026</w:t>
            </w:r>
            <w:r w:rsidR="009D5108">
              <w:rPr>
                <w:sz w:val="24"/>
                <w:szCs w:val="24"/>
              </w:rPr>
              <w:t xml:space="preserve"> г.</w:t>
            </w:r>
          </w:p>
        </w:tc>
      </w:tr>
    </w:tbl>
    <w:p w:rsidR="00D5065F" w:rsidRDefault="00D5065F" w:rsidP="00297AB7">
      <w:pPr>
        <w:rPr>
          <w:sz w:val="24"/>
          <w:szCs w:val="24"/>
        </w:rPr>
      </w:pPr>
    </w:p>
    <w:p w:rsidR="00766DFC" w:rsidRPr="00D25BFD" w:rsidRDefault="00766DFC" w:rsidP="00297AB7">
      <w:pPr>
        <w:rPr>
          <w:sz w:val="24"/>
          <w:szCs w:val="24"/>
        </w:rPr>
      </w:pPr>
    </w:p>
    <w:p w:rsidR="001631CB" w:rsidRDefault="001631CB" w:rsidP="00F411F1">
      <w:pPr>
        <w:shd w:val="clear" w:color="auto" w:fill="FFFFFF" w:themeFill="background1"/>
        <w:spacing w:line="276" w:lineRule="auto"/>
        <w:contextualSpacing/>
        <w:jc w:val="center"/>
        <w:rPr>
          <w:b/>
          <w:bCs/>
          <w:color w:val="000000"/>
          <w:sz w:val="24"/>
          <w:szCs w:val="24"/>
        </w:rPr>
      </w:pPr>
    </w:p>
    <w:p w:rsidR="001846B4" w:rsidRPr="00C06DE7" w:rsidRDefault="001846B4" w:rsidP="00F411F1">
      <w:pPr>
        <w:shd w:val="clear" w:color="auto" w:fill="FFFFFF" w:themeFill="background1"/>
        <w:spacing w:line="276" w:lineRule="auto"/>
        <w:contextualSpacing/>
        <w:jc w:val="center"/>
        <w:rPr>
          <w:b/>
          <w:bCs/>
          <w:color w:val="000000"/>
          <w:sz w:val="24"/>
          <w:szCs w:val="24"/>
        </w:rPr>
      </w:pPr>
      <w:r w:rsidRPr="00C06DE7">
        <w:rPr>
          <w:b/>
          <w:bCs/>
          <w:color w:val="000000"/>
          <w:sz w:val="24"/>
          <w:szCs w:val="24"/>
        </w:rPr>
        <w:t>ПОЛОЖЕНИЕ</w:t>
      </w:r>
    </w:p>
    <w:p w:rsidR="00845495" w:rsidRPr="00C06DE7" w:rsidRDefault="00CB6CDE" w:rsidP="00F411F1">
      <w:pPr>
        <w:shd w:val="clear" w:color="auto" w:fill="FFFFFF" w:themeFill="background1"/>
        <w:spacing w:line="276" w:lineRule="auto"/>
        <w:contextualSpacing/>
        <w:jc w:val="center"/>
        <w:rPr>
          <w:b/>
          <w:bCs/>
          <w:color w:val="000000"/>
          <w:sz w:val="24"/>
          <w:szCs w:val="24"/>
        </w:rPr>
      </w:pPr>
      <w:r w:rsidRPr="00C06DE7">
        <w:rPr>
          <w:b/>
          <w:bCs/>
          <w:color w:val="000000"/>
          <w:sz w:val="24"/>
          <w:szCs w:val="24"/>
        </w:rPr>
        <w:t xml:space="preserve">О МУНИЦИПАЛЬНОМ КОНКУРСЕ </w:t>
      </w:r>
      <w:r w:rsidR="00081E56">
        <w:rPr>
          <w:b/>
          <w:bCs/>
          <w:color w:val="000000"/>
          <w:sz w:val="24"/>
          <w:szCs w:val="24"/>
        </w:rPr>
        <w:t>БИНАРНЫХ УРОКОВ</w:t>
      </w:r>
    </w:p>
    <w:p w:rsidR="004F5164" w:rsidRPr="009D5108" w:rsidRDefault="00CB6CDE" w:rsidP="00F411F1">
      <w:pPr>
        <w:shd w:val="clear" w:color="auto" w:fill="FFFFFF" w:themeFill="background1"/>
        <w:spacing w:line="276" w:lineRule="auto"/>
        <w:contextualSpacing/>
        <w:jc w:val="center"/>
        <w:rPr>
          <w:b/>
          <w:bCs/>
          <w:color w:val="000000"/>
          <w:sz w:val="24"/>
          <w:szCs w:val="24"/>
        </w:rPr>
      </w:pPr>
      <w:r w:rsidRPr="009D5108">
        <w:rPr>
          <w:b/>
          <w:bCs/>
          <w:color w:val="000000"/>
          <w:sz w:val="24"/>
          <w:szCs w:val="24"/>
        </w:rPr>
        <w:t>«</w:t>
      </w:r>
      <w:r w:rsidR="00081E56">
        <w:rPr>
          <w:b/>
          <w:bCs/>
          <w:color w:val="000000"/>
          <w:sz w:val="24"/>
          <w:szCs w:val="24"/>
        </w:rPr>
        <w:t>СИНЕРГИЯ</w:t>
      </w:r>
      <w:r w:rsidRPr="009D5108">
        <w:rPr>
          <w:b/>
          <w:bCs/>
          <w:color w:val="000000"/>
          <w:sz w:val="24"/>
          <w:szCs w:val="24"/>
        </w:rPr>
        <w:t>»</w:t>
      </w:r>
    </w:p>
    <w:p w:rsidR="001360F2" w:rsidRPr="009D5108" w:rsidRDefault="001360F2" w:rsidP="00F411F1">
      <w:pPr>
        <w:shd w:val="clear" w:color="auto" w:fill="FFFFFF" w:themeFill="background1"/>
        <w:spacing w:line="276" w:lineRule="auto"/>
        <w:contextualSpacing/>
        <w:jc w:val="center"/>
        <w:rPr>
          <w:b/>
          <w:bCs/>
          <w:color w:val="000000"/>
          <w:sz w:val="24"/>
          <w:szCs w:val="24"/>
        </w:rPr>
      </w:pPr>
    </w:p>
    <w:p w:rsidR="001846B4" w:rsidRPr="00473317" w:rsidRDefault="001846B4" w:rsidP="008F2CDA">
      <w:pPr>
        <w:shd w:val="clear" w:color="auto" w:fill="FFFFFF" w:themeFill="background1"/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473317">
        <w:rPr>
          <w:b/>
          <w:bCs/>
          <w:sz w:val="24"/>
          <w:szCs w:val="24"/>
          <w:lang w:val="en-US"/>
        </w:rPr>
        <w:t>I</w:t>
      </w:r>
      <w:bookmarkStart w:id="0" w:name="1"/>
      <w:r w:rsidRPr="00473317">
        <w:rPr>
          <w:b/>
          <w:bCs/>
          <w:sz w:val="24"/>
          <w:szCs w:val="24"/>
        </w:rPr>
        <w:t>. О</w:t>
      </w:r>
      <w:r w:rsidR="000A04EB" w:rsidRPr="00473317">
        <w:rPr>
          <w:b/>
          <w:bCs/>
          <w:sz w:val="24"/>
          <w:szCs w:val="24"/>
        </w:rPr>
        <w:t>бщие положения</w:t>
      </w:r>
      <w:bookmarkEnd w:id="0"/>
    </w:p>
    <w:p w:rsidR="008F2CDA" w:rsidRPr="00473317" w:rsidRDefault="008F2CDA" w:rsidP="008F2CDA">
      <w:pPr>
        <w:pStyle w:val="aa"/>
        <w:numPr>
          <w:ilvl w:val="1"/>
          <w:numId w:val="1"/>
        </w:numPr>
        <w:shd w:val="clear" w:color="auto" w:fill="FFFFFF" w:themeFill="background1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Пол</w:t>
      </w:r>
      <w:r w:rsidR="00081E56"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ожение определяет цели, задачи, </w:t>
      </w:r>
      <w:r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порядок </w:t>
      </w:r>
      <w:r w:rsidR="00F02267"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организации и </w:t>
      </w:r>
      <w:r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проведения муниципального конкурса </w:t>
      </w:r>
      <w:r w:rsidR="00081E56"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>бинарных уроков «Синергия</w:t>
      </w:r>
      <w:r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5956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к</w:t>
      </w:r>
      <w:r w:rsidR="00895706"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>онкурс).</w:t>
      </w:r>
    </w:p>
    <w:p w:rsidR="00D7191E" w:rsidRPr="00707E4A" w:rsidRDefault="00D7191E" w:rsidP="00E94AB8">
      <w:pPr>
        <w:pStyle w:val="aa"/>
        <w:numPr>
          <w:ilvl w:val="1"/>
          <w:numId w:val="1"/>
        </w:numPr>
        <w:shd w:val="clear" w:color="auto" w:fill="FFFFFF" w:themeFill="background1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Бинарный урок - </w:t>
      </w:r>
      <w:r w:rsidR="00E94AB8"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>это форма организации учебного занятия, при которой один урок (занятие) проводят два (или более) педагога одновременно, как правило, из разных предметных областей или смежных дисциплин.</w:t>
      </w:r>
      <w:r w:rsidR="00E94AB8" w:rsidRPr="00707E4A">
        <w:rPr>
          <w:color w:val="212529"/>
          <w:sz w:val="21"/>
          <w:szCs w:val="21"/>
          <w:shd w:val="clear" w:color="auto" w:fill="FFFFFF"/>
        </w:rPr>
        <w:t xml:space="preserve"> </w:t>
      </w:r>
    </w:p>
    <w:p w:rsidR="006D1390" w:rsidRPr="00473317" w:rsidRDefault="005956ED" w:rsidP="00F411F1">
      <w:pPr>
        <w:pStyle w:val="aa"/>
        <w:numPr>
          <w:ilvl w:val="1"/>
          <w:numId w:val="1"/>
        </w:numPr>
        <w:shd w:val="clear" w:color="auto" w:fill="FFFFFF" w:themeFill="background1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Организацию и проведение к</w:t>
      </w:r>
      <w:r w:rsidR="00430CCC"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>онкурса осуществляет м</w:t>
      </w:r>
      <w:r w:rsidR="001846B4"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униципальное автономное учреждение дополнительного профессионального образования «Центр научно-методического обеспечения» (далее – МАУ ДПО «ЦНМО»).</w:t>
      </w:r>
    </w:p>
    <w:p w:rsidR="006D1390" w:rsidRPr="00473317" w:rsidRDefault="006D1390" w:rsidP="00F411F1">
      <w:pPr>
        <w:pStyle w:val="aa"/>
        <w:numPr>
          <w:ilvl w:val="1"/>
          <w:numId w:val="1"/>
        </w:numPr>
        <w:shd w:val="clear" w:color="auto" w:fill="FFFFFF" w:themeFill="background1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 проводится в соответствии с планом </w:t>
      </w:r>
      <w:r w:rsidR="000E4C56"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мероприятий в области образования</w:t>
      </w:r>
      <w:r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МАУ ДПО «ЦНМО»</w:t>
      </w:r>
      <w:r w:rsidR="002E716C"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81E56"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>на 2026-2027</w:t>
      </w:r>
      <w:r w:rsidR="002E716C"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год</w:t>
      </w:r>
      <w:r w:rsidRPr="0047331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1E56" w:rsidRPr="00473317" w:rsidRDefault="00081E56" w:rsidP="00F411F1">
      <w:pPr>
        <w:pStyle w:val="aa"/>
        <w:numPr>
          <w:ilvl w:val="1"/>
          <w:numId w:val="1"/>
        </w:numPr>
        <w:shd w:val="clear" w:color="auto" w:fill="FFFFFF" w:themeFill="background1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1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Ответственный за мероприятие: Черепанова Татьяна Александровна, методист МАУ ДПО «ЦНМО», тел. 89026436172, </w:t>
      </w:r>
      <w:hyperlink r:id="rId6" w:history="1">
        <w:r w:rsidRPr="00473317">
          <w:rPr>
            <w:rStyle w:val="a7"/>
            <w:rFonts w:ascii="Times New Roman" w:eastAsia="MS Mincho" w:hAnsi="Times New Roman"/>
            <w:sz w:val="24"/>
            <w:szCs w:val="24"/>
            <w:lang w:val="en-US" w:eastAsia="ja-JP"/>
          </w:rPr>
          <w:t>tanyach</w:t>
        </w:r>
        <w:r w:rsidRPr="00473317">
          <w:rPr>
            <w:rStyle w:val="a7"/>
            <w:rFonts w:ascii="Times New Roman" w:eastAsia="MS Mincho" w:hAnsi="Times New Roman"/>
            <w:sz w:val="24"/>
            <w:szCs w:val="24"/>
            <w:lang w:eastAsia="ja-JP"/>
          </w:rPr>
          <w:t>1974@</w:t>
        </w:r>
        <w:r w:rsidRPr="00473317">
          <w:rPr>
            <w:rStyle w:val="a7"/>
            <w:rFonts w:ascii="Times New Roman" w:eastAsia="MS Mincho" w:hAnsi="Times New Roman"/>
            <w:sz w:val="24"/>
            <w:szCs w:val="24"/>
            <w:lang w:val="en-US" w:eastAsia="ja-JP"/>
          </w:rPr>
          <w:t>mail</w:t>
        </w:r>
        <w:r w:rsidRPr="00473317">
          <w:rPr>
            <w:rStyle w:val="a7"/>
            <w:rFonts w:ascii="Times New Roman" w:eastAsia="MS Mincho" w:hAnsi="Times New Roman"/>
            <w:sz w:val="24"/>
            <w:szCs w:val="24"/>
            <w:lang w:eastAsia="ja-JP"/>
          </w:rPr>
          <w:t>.</w:t>
        </w:r>
        <w:proofErr w:type="spellStart"/>
        <w:r w:rsidRPr="00473317">
          <w:rPr>
            <w:rStyle w:val="a7"/>
            <w:rFonts w:ascii="Times New Roman" w:eastAsia="MS Mincho" w:hAnsi="Times New Roman"/>
            <w:sz w:val="24"/>
            <w:szCs w:val="24"/>
            <w:lang w:val="en-US" w:eastAsia="ja-JP"/>
          </w:rPr>
          <w:t>ru</w:t>
        </w:r>
        <w:proofErr w:type="spellEnd"/>
      </w:hyperlink>
    </w:p>
    <w:p w:rsidR="000A04EB" w:rsidRPr="00C06DE7" w:rsidRDefault="000A04EB" w:rsidP="00F411F1">
      <w:pPr>
        <w:pStyle w:val="aa"/>
        <w:shd w:val="clear" w:color="auto" w:fill="FFFFFF" w:themeFill="background1"/>
        <w:tabs>
          <w:tab w:val="left" w:pos="1134"/>
          <w:tab w:val="left" w:pos="1418"/>
        </w:tabs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04EB" w:rsidRPr="00707573" w:rsidRDefault="000A04EB" w:rsidP="00F411F1">
      <w:pPr>
        <w:pStyle w:val="aa"/>
        <w:shd w:val="clear" w:color="auto" w:fill="FFFFFF" w:themeFill="background1"/>
        <w:tabs>
          <w:tab w:val="left" w:pos="1134"/>
          <w:tab w:val="left" w:pos="1418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757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707573">
        <w:rPr>
          <w:rFonts w:ascii="Times New Roman" w:eastAsia="Times New Roman" w:hAnsi="Times New Roman" w:cs="Times New Roman"/>
          <w:b/>
          <w:sz w:val="24"/>
          <w:szCs w:val="24"/>
        </w:rPr>
        <w:t>. Цели и задачи Конкурса</w:t>
      </w:r>
    </w:p>
    <w:p w:rsidR="00EC3B08" w:rsidRPr="00943C66" w:rsidRDefault="005956ED" w:rsidP="00F411F1">
      <w:pPr>
        <w:pStyle w:val="ab"/>
        <w:numPr>
          <w:ilvl w:val="1"/>
          <w:numId w:val="2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</w:pPr>
      <w:r>
        <w:t>Цель к</w:t>
      </w:r>
      <w:r w:rsidR="007142C1" w:rsidRPr="00707573">
        <w:t>онкурса</w:t>
      </w:r>
      <w:r w:rsidR="000A04EB" w:rsidRPr="00707573">
        <w:t xml:space="preserve"> - </w:t>
      </w:r>
      <w:r w:rsidR="00943C66" w:rsidRPr="00943C66">
        <w:rPr>
          <w:rFonts w:ascii="TimesNewRomanPSMT" w:hAnsi="TimesNewRomanPSMT"/>
          <w:color w:val="000000"/>
        </w:rPr>
        <w:t>представление педагогического опыта работы педагогов по</w:t>
      </w:r>
      <w:r w:rsidR="00943C66">
        <w:rPr>
          <w:rFonts w:ascii="TimesNewRomanPSMT" w:hAnsi="TimesNewRomanPSMT"/>
          <w:color w:val="000000"/>
          <w:sz w:val="20"/>
          <w:szCs w:val="20"/>
        </w:rPr>
        <w:t xml:space="preserve"> </w:t>
      </w:r>
      <w:r w:rsidR="00943C66" w:rsidRPr="00943C66">
        <w:rPr>
          <w:rFonts w:ascii="TimesNewRomanPSMT" w:hAnsi="TimesNewRomanPSMT"/>
          <w:color w:val="000000"/>
        </w:rPr>
        <w:t>проведению бинарных уроков</w:t>
      </w:r>
      <w:r w:rsidR="00943C66">
        <w:rPr>
          <w:rFonts w:ascii="TimesNewRomanPSMT" w:hAnsi="TimesNewRomanPSMT"/>
          <w:color w:val="000000"/>
        </w:rPr>
        <w:t xml:space="preserve"> (занятий).</w:t>
      </w:r>
    </w:p>
    <w:p w:rsidR="00943C66" w:rsidRPr="00707573" w:rsidRDefault="00707573" w:rsidP="00943C66">
      <w:pPr>
        <w:pStyle w:val="ab"/>
        <w:numPr>
          <w:ilvl w:val="1"/>
          <w:numId w:val="21"/>
        </w:numPr>
        <w:shd w:val="clear" w:color="auto" w:fill="FFFFFF"/>
        <w:spacing w:before="0" w:beforeAutospacing="0" w:after="0" w:afterAutospacing="0" w:line="276" w:lineRule="auto"/>
        <w:jc w:val="both"/>
      </w:pPr>
      <w:r w:rsidRPr="00707573">
        <w:rPr>
          <w:color w:val="000000"/>
        </w:rPr>
        <w:t>Основные з</w:t>
      </w:r>
      <w:r w:rsidR="001846B4" w:rsidRPr="00707573">
        <w:rPr>
          <w:color w:val="000000"/>
        </w:rPr>
        <w:t>адачи конкурса:</w:t>
      </w:r>
    </w:p>
    <w:p w:rsidR="00943C66" w:rsidRPr="00707E4A" w:rsidRDefault="00943C66" w:rsidP="00707E4A">
      <w:pPr>
        <w:pStyle w:val="aa"/>
        <w:numPr>
          <w:ilvl w:val="0"/>
          <w:numId w:val="44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выявить опыт работы педагогов</w:t>
      </w:r>
      <w:r w:rsidRPr="00707E4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реализации </w:t>
      </w:r>
      <w:proofErr w:type="spellStart"/>
      <w:r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>межпредметных</w:t>
      </w:r>
      <w:proofErr w:type="spellEnd"/>
      <w:r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связей;</w:t>
      </w:r>
    </w:p>
    <w:p w:rsidR="00943C66" w:rsidRPr="00707E4A" w:rsidRDefault="00943C66" w:rsidP="00707E4A">
      <w:pPr>
        <w:pStyle w:val="aa"/>
        <w:numPr>
          <w:ilvl w:val="0"/>
          <w:numId w:val="44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поддержать педагогов, использующих на практике инновационные технологии, техники, методы, приемы в части проведения бинарных уроков, позволяющих</w:t>
      </w:r>
      <w:r w:rsidRPr="00707E4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интегрировать знания, умения из разных областей для </w:t>
      </w:r>
      <w:r w:rsidR="00D7191E"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достижения</w:t>
      </w:r>
      <w:r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одной </w:t>
      </w:r>
      <w:r w:rsidR="00D7191E"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>цели;</w:t>
      </w:r>
    </w:p>
    <w:p w:rsidR="00707573" w:rsidRPr="00707E4A" w:rsidRDefault="00707573" w:rsidP="00707E4A">
      <w:pPr>
        <w:pStyle w:val="aa"/>
        <w:numPr>
          <w:ilvl w:val="0"/>
          <w:numId w:val="44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содействовать повышению качества осуществления </w:t>
      </w:r>
      <w:r w:rsidR="00943C66"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образовательной </w:t>
      </w:r>
      <w:r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 в образовательных организациях</w:t>
      </w:r>
      <w:r w:rsidR="00585141"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Лысьвенского муниципального округа (далее – Лысьвенский МО)</w:t>
      </w:r>
      <w:r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35F32" w:rsidRPr="00707E4A" w:rsidRDefault="00635F32" w:rsidP="00707E4A">
      <w:pPr>
        <w:pStyle w:val="aa"/>
        <w:numPr>
          <w:ilvl w:val="0"/>
          <w:numId w:val="44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содействовать совершенствованию методи</w:t>
      </w:r>
      <w:r w:rsidR="00943C66" w:rsidRPr="00707E4A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 компетентности педагогов.</w:t>
      </w:r>
    </w:p>
    <w:p w:rsidR="00943C66" w:rsidRPr="00943C66" w:rsidRDefault="00943C66" w:rsidP="00F411F1">
      <w:pPr>
        <w:shd w:val="clear" w:color="auto" w:fill="FFFFFF" w:themeFill="background1"/>
        <w:tabs>
          <w:tab w:val="left" w:pos="1134"/>
        </w:tabs>
        <w:spacing w:line="276" w:lineRule="auto"/>
        <w:jc w:val="center"/>
        <w:rPr>
          <w:b/>
          <w:sz w:val="24"/>
          <w:szCs w:val="24"/>
        </w:rPr>
      </w:pPr>
    </w:p>
    <w:p w:rsidR="000A04EB" w:rsidRPr="00C06DE7" w:rsidRDefault="000A04EB" w:rsidP="00F411F1">
      <w:pPr>
        <w:shd w:val="clear" w:color="auto" w:fill="FFFFFF" w:themeFill="background1"/>
        <w:tabs>
          <w:tab w:val="left" w:pos="1134"/>
        </w:tabs>
        <w:spacing w:line="276" w:lineRule="auto"/>
        <w:jc w:val="center"/>
        <w:rPr>
          <w:b/>
          <w:sz w:val="24"/>
          <w:szCs w:val="24"/>
        </w:rPr>
      </w:pPr>
      <w:r w:rsidRPr="00C06DE7">
        <w:rPr>
          <w:b/>
          <w:sz w:val="24"/>
          <w:szCs w:val="24"/>
          <w:lang w:val="en-US"/>
        </w:rPr>
        <w:t>III</w:t>
      </w:r>
      <w:r w:rsidR="00EC3B08" w:rsidRPr="00C06DE7">
        <w:rPr>
          <w:b/>
          <w:sz w:val="24"/>
          <w:szCs w:val="24"/>
        </w:rPr>
        <w:t xml:space="preserve">. Участники </w:t>
      </w:r>
      <w:r w:rsidRPr="00C06DE7">
        <w:rPr>
          <w:b/>
          <w:sz w:val="24"/>
          <w:szCs w:val="24"/>
        </w:rPr>
        <w:t>и номинации</w:t>
      </w:r>
      <w:r w:rsidR="005956ED">
        <w:rPr>
          <w:b/>
          <w:sz w:val="24"/>
          <w:szCs w:val="24"/>
        </w:rPr>
        <w:t xml:space="preserve"> к</w:t>
      </w:r>
      <w:r w:rsidR="00EC3B08" w:rsidRPr="00C06DE7">
        <w:rPr>
          <w:b/>
          <w:sz w:val="24"/>
          <w:szCs w:val="24"/>
        </w:rPr>
        <w:t>онкурса</w:t>
      </w:r>
    </w:p>
    <w:p w:rsidR="000A04EB" w:rsidRPr="00C06DE7" w:rsidRDefault="005956ED" w:rsidP="00F411F1">
      <w:pPr>
        <w:pStyle w:val="aa"/>
        <w:numPr>
          <w:ilvl w:val="1"/>
          <w:numId w:val="23"/>
        </w:numPr>
        <w:shd w:val="clear" w:color="auto" w:fill="FFFFFF" w:themeFill="background1"/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Принять участие в к</w:t>
      </w:r>
      <w:r w:rsidR="000A04EB" w:rsidRPr="00C06DE7">
        <w:rPr>
          <w:rFonts w:ascii="Times New Roman" w:eastAsia="Times New Roman" w:hAnsi="Times New Roman" w:cs="Times New Roman"/>
          <w:color w:val="000000"/>
          <w:sz w:val="24"/>
          <w:szCs w:val="24"/>
        </w:rPr>
        <w:t>онкурсе могут</w:t>
      </w:r>
      <w:r w:rsidR="00CB6CDE"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педагогические работники </w:t>
      </w:r>
      <w:r w:rsidR="000A04EB" w:rsidRPr="00C06DE7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образовательных организаций Лысьвенского </w:t>
      </w:r>
      <w:r w:rsidR="00585141">
        <w:rPr>
          <w:rFonts w:ascii="Times New Roman" w:eastAsia="Times New Roman" w:hAnsi="Times New Roman" w:cs="Times New Roman"/>
          <w:sz w:val="24"/>
          <w:szCs w:val="24"/>
        </w:rPr>
        <w:t>МО</w:t>
      </w:r>
      <w:r w:rsidR="000A04EB" w:rsidRPr="00C06DE7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номинациями:</w:t>
      </w:r>
    </w:p>
    <w:p w:rsidR="000A04EB" w:rsidRPr="00453F4D" w:rsidRDefault="005649AE" w:rsidP="00453F4D">
      <w:pPr>
        <w:pStyle w:val="aa"/>
        <w:numPr>
          <w:ilvl w:val="0"/>
          <w:numId w:val="38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3F4D">
        <w:rPr>
          <w:rFonts w:ascii="Times New Roman" w:eastAsia="Times New Roman" w:hAnsi="Times New Roman" w:cs="Times New Roman"/>
          <w:sz w:val="24"/>
          <w:szCs w:val="24"/>
        </w:rPr>
        <w:t>Бинарный урок</w:t>
      </w:r>
    </w:p>
    <w:p w:rsidR="003F4603" w:rsidRPr="00453F4D" w:rsidRDefault="00EA5068" w:rsidP="00453F4D">
      <w:pPr>
        <w:pStyle w:val="aa"/>
        <w:numPr>
          <w:ilvl w:val="0"/>
          <w:numId w:val="38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3F4D">
        <w:rPr>
          <w:rFonts w:ascii="Times New Roman" w:eastAsia="Times New Roman" w:hAnsi="Times New Roman" w:cs="Times New Roman"/>
          <w:sz w:val="24"/>
          <w:szCs w:val="24"/>
        </w:rPr>
        <w:t>Бинарное з</w:t>
      </w:r>
      <w:r w:rsidR="00895706" w:rsidRPr="00453F4D">
        <w:rPr>
          <w:rFonts w:ascii="Times New Roman" w:eastAsia="Times New Roman" w:hAnsi="Times New Roman" w:cs="Times New Roman"/>
          <w:sz w:val="24"/>
          <w:szCs w:val="24"/>
        </w:rPr>
        <w:t>анятие в детском</w:t>
      </w:r>
      <w:r w:rsidR="00CB6CDE" w:rsidRPr="00453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5706" w:rsidRPr="00453F4D">
        <w:rPr>
          <w:rFonts w:ascii="Times New Roman" w:eastAsia="Times New Roman" w:hAnsi="Times New Roman" w:cs="Times New Roman"/>
          <w:sz w:val="24"/>
          <w:szCs w:val="24"/>
        </w:rPr>
        <w:t>саду</w:t>
      </w:r>
    </w:p>
    <w:p w:rsidR="008D0538" w:rsidRPr="008D0538" w:rsidRDefault="003F4603" w:rsidP="001625C5">
      <w:pPr>
        <w:pStyle w:val="aa"/>
        <w:numPr>
          <w:ilvl w:val="1"/>
          <w:numId w:val="2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4603">
        <w:rPr>
          <w:rFonts w:ascii="TimesNewRomanPSMT" w:eastAsia="Times New Roman" w:hAnsi="TimesNewRomanPSMT" w:cs="Times New Roman" w:hint="eastAsia"/>
          <w:color w:val="000000"/>
          <w:sz w:val="24"/>
          <w:szCs w:val="24"/>
        </w:rPr>
        <w:t>К</w:t>
      </w:r>
      <w:r w:rsidRPr="003F4603">
        <w:rPr>
          <w:rFonts w:ascii="TimesNewRomanPSMT" w:eastAsia="Times New Roman" w:hAnsi="TimesNewRomanPSMT" w:cs="Times New Roman"/>
          <w:color w:val="000000"/>
          <w:sz w:val="24"/>
          <w:szCs w:val="24"/>
        </w:rPr>
        <w:t>оличество</w:t>
      </w:r>
      <w:r w:rsidRPr="003F4603">
        <w:rPr>
          <w:rFonts w:ascii="TimesNewRomanPSMT" w:eastAsia="Times New Roman" w:hAnsi="TimesNewRomanPSMT" w:cs="Times New Roman"/>
          <w:color w:val="000000"/>
          <w:sz w:val="20"/>
          <w:szCs w:val="20"/>
        </w:rPr>
        <w:t xml:space="preserve"> </w:t>
      </w:r>
      <w:r w:rsidRPr="003F4603">
        <w:rPr>
          <w:rFonts w:ascii="TimesNewRomanPSMT" w:eastAsia="Times New Roman" w:hAnsi="TimesNewRomanPSMT" w:cs="Times New Roman"/>
          <w:color w:val="000000"/>
          <w:sz w:val="24"/>
          <w:szCs w:val="24"/>
        </w:rPr>
        <w:t>участников от образовательной организации не ограничено.</w:t>
      </w:r>
    </w:p>
    <w:p w:rsidR="008D0538" w:rsidRDefault="007A6912" w:rsidP="008D0538">
      <w:pPr>
        <w:pStyle w:val="aa"/>
        <w:numPr>
          <w:ilvl w:val="1"/>
          <w:numId w:val="23"/>
        </w:numP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Возможные</w:t>
      </w:r>
      <w:r w:rsidR="008D0538" w:rsidRPr="008D053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модели ведущих педагогов бинарный урок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(занятие)</w:t>
      </w:r>
      <w:r w:rsidR="008D0538" w:rsidRPr="008D0538">
        <w:rPr>
          <w:rFonts w:ascii="TimesNewRomanPSMT" w:eastAsia="Times New Roman" w:hAnsi="TimesNewRomanPSMT" w:cs="Times New Roman"/>
          <w:color w:val="000000"/>
          <w:sz w:val="24"/>
          <w:szCs w:val="24"/>
        </w:rPr>
        <w:t>:</w:t>
      </w:r>
    </w:p>
    <w:p w:rsidR="00453F4D" w:rsidRPr="00453F4D" w:rsidRDefault="008D0538" w:rsidP="00453F4D">
      <w:pPr>
        <w:pStyle w:val="aa"/>
        <w:numPr>
          <w:ilvl w:val="0"/>
          <w:numId w:val="37"/>
        </w:numPr>
        <w:jc w:val="both"/>
        <w:rPr>
          <w:rFonts w:ascii="Times-Roman" w:eastAsia="Times New Roman" w:hAnsi="Times-Roman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учитель </w:t>
      </w:r>
      <w:r w:rsid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>–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учитель</w:t>
      </w:r>
      <w:r w:rsid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(разные предметы)</w:t>
      </w:r>
      <w:r w:rsidRPr="008D0538">
        <w:rPr>
          <w:rFonts w:ascii="Times-Roman" w:eastAsia="Times New Roman" w:hAnsi="Times-Roman" w:cs="Times New Roman"/>
          <w:color w:val="000000"/>
          <w:sz w:val="24"/>
          <w:szCs w:val="24"/>
        </w:rPr>
        <w:t>;</w:t>
      </w:r>
    </w:p>
    <w:p w:rsidR="00453F4D" w:rsidRDefault="00453F4D" w:rsidP="00453F4D">
      <w:pPr>
        <w:pStyle w:val="aa"/>
        <w:numPr>
          <w:ilvl w:val="0"/>
          <w:numId w:val="37"/>
        </w:numPr>
        <w:jc w:val="both"/>
        <w:rPr>
          <w:rFonts w:ascii="SymbolMT" w:eastAsia="Times New Roman" w:hAnsi="SymbolMT" w:cs="Times New Roman"/>
          <w:color w:val="000000"/>
          <w:sz w:val="24"/>
          <w:szCs w:val="24"/>
        </w:rPr>
      </w:pPr>
      <w:r>
        <w:rPr>
          <w:rFonts w:ascii="SymbolMT" w:eastAsia="Times New Roman" w:hAnsi="SymbolMT" w:cs="Times New Roman"/>
          <w:color w:val="000000"/>
          <w:sz w:val="24"/>
          <w:szCs w:val="24"/>
        </w:rPr>
        <w:t>учитель – специалист;</w:t>
      </w:r>
    </w:p>
    <w:p w:rsidR="003F4603" w:rsidRPr="00453F4D" w:rsidRDefault="00453F4D" w:rsidP="00453F4D">
      <w:pPr>
        <w:pStyle w:val="aa"/>
        <w:numPr>
          <w:ilvl w:val="0"/>
          <w:numId w:val="37"/>
        </w:numPr>
        <w:jc w:val="both"/>
        <w:rPr>
          <w:rFonts w:ascii="SymbolMT" w:eastAsia="Times New Roman" w:hAnsi="SymbolMT" w:cs="Times New Roman"/>
          <w:color w:val="000000"/>
          <w:sz w:val="24"/>
          <w:szCs w:val="24"/>
        </w:rPr>
      </w:pPr>
      <w:r>
        <w:rPr>
          <w:rFonts w:ascii="SymbolMT" w:eastAsia="Times New Roman" w:hAnsi="SymbolMT" w:cs="Times New Roman"/>
          <w:color w:val="000000"/>
          <w:sz w:val="24"/>
          <w:szCs w:val="24"/>
        </w:rPr>
        <w:lastRenderedPageBreak/>
        <w:t>воспитатель – специалист.</w:t>
      </w:r>
    </w:p>
    <w:p w:rsidR="00FA5C81" w:rsidRPr="003F4603" w:rsidRDefault="005956ED" w:rsidP="00AC6FAB">
      <w:pPr>
        <w:pStyle w:val="aa"/>
        <w:numPr>
          <w:ilvl w:val="1"/>
          <w:numId w:val="2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участия в к</w:t>
      </w:r>
      <w:r w:rsidR="00804C4C" w:rsidRPr="003F4603">
        <w:rPr>
          <w:rFonts w:ascii="Times New Roman" w:eastAsia="Times New Roman" w:hAnsi="Times New Roman" w:cs="Times New Roman"/>
          <w:color w:val="000000"/>
          <w:sz w:val="24"/>
          <w:szCs w:val="24"/>
        </w:rPr>
        <w:t>онкурсе необходимо зарегистрирова</w:t>
      </w:r>
      <w:r w:rsidR="00AC6FAB">
        <w:rPr>
          <w:rFonts w:ascii="Times New Roman" w:eastAsia="Times New Roman" w:hAnsi="Times New Roman" w:cs="Times New Roman"/>
          <w:color w:val="000000"/>
          <w:sz w:val="24"/>
          <w:szCs w:val="24"/>
        </w:rPr>
        <w:t>ться до 30</w:t>
      </w:r>
      <w:r w:rsidR="00EA5068" w:rsidRPr="003F46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октября 2026</w:t>
      </w:r>
      <w:r w:rsidR="00FA5C81" w:rsidRPr="003F46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по </w:t>
      </w:r>
      <w:r w:rsidR="00804C4C" w:rsidRPr="00AC6FAB">
        <w:rPr>
          <w:rFonts w:ascii="Times New Roman" w:eastAsia="Times New Roman" w:hAnsi="Times New Roman" w:cs="Times New Roman"/>
          <w:color w:val="000000"/>
          <w:sz w:val="24"/>
          <w:szCs w:val="24"/>
        </w:rPr>
        <w:t>ссылке</w:t>
      </w:r>
      <w:r w:rsidR="00FA5C81">
        <w:t xml:space="preserve"> </w:t>
      </w:r>
      <w:hyperlink r:id="rId7" w:history="1">
        <w:r w:rsidR="00AC6FAB" w:rsidRPr="001E34F6">
          <w:rPr>
            <w:rStyle w:val="a7"/>
            <w:rFonts w:ascii="Times New Roman" w:hAnsi="Times New Roman"/>
            <w:sz w:val="24"/>
            <w:szCs w:val="24"/>
          </w:rPr>
          <w:t>https://disk.yandex.ru/i/vOAPsX3MQy9Bgw</w:t>
        </w:r>
      </w:hyperlink>
      <w:r w:rsidR="00AC6F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0FB4" w:rsidRPr="00C06DE7" w:rsidRDefault="005956ED" w:rsidP="00F411F1">
      <w:pPr>
        <w:pStyle w:val="aa"/>
        <w:numPr>
          <w:ilvl w:val="1"/>
          <w:numId w:val="23"/>
        </w:numPr>
        <w:shd w:val="clear" w:color="auto" w:fill="FFFFFF" w:themeFill="background1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Участвуя в к</w:t>
      </w:r>
      <w:r w:rsidR="004D0FB4" w:rsidRPr="00C06DE7">
        <w:rPr>
          <w:rFonts w:ascii="Times New Roman" w:eastAsia="Times New Roman" w:hAnsi="Times New Roman" w:cs="Times New Roman"/>
          <w:color w:val="000000"/>
          <w:sz w:val="24"/>
          <w:szCs w:val="24"/>
        </w:rPr>
        <w:t>онкурсе, педагог дает согласие на обработку персональных данных в соответствии с ФЗ от 27.07.2006 года № 152 –ФЗ «О персональных данных».</w:t>
      </w:r>
    </w:p>
    <w:p w:rsidR="00781EEB" w:rsidRPr="00C06DE7" w:rsidRDefault="00781EEB" w:rsidP="00F411F1">
      <w:pPr>
        <w:shd w:val="clear" w:color="auto" w:fill="FFFFFF" w:themeFill="background1"/>
        <w:spacing w:line="276" w:lineRule="auto"/>
        <w:contextualSpacing/>
        <w:jc w:val="both"/>
        <w:rPr>
          <w:b/>
          <w:bCs/>
          <w:sz w:val="24"/>
          <w:szCs w:val="24"/>
        </w:rPr>
      </w:pPr>
    </w:p>
    <w:p w:rsidR="001846B4" w:rsidRPr="00585141" w:rsidRDefault="000A04EB" w:rsidP="00F411F1">
      <w:pPr>
        <w:shd w:val="clear" w:color="auto" w:fill="FFFFFF" w:themeFill="background1"/>
        <w:spacing w:line="276" w:lineRule="auto"/>
        <w:contextualSpacing/>
        <w:jc w:val="center"/>
        <w:rPr>
          <w:b/>
          <w:bCs/>
          <w:sz w:val="24"/>
          <w:szCs w:val="24"/>
        </w:rPr>
      </w:pPr>
      <w:bookmarkStart w:id="1" w:name="2"/>
      <w:r w:rsidRPr="00585141">
        <w:rPr>
          <w:b/>
          <w:bCs/>
          <w:sz w:val="24"/>
          <w:szCs w:val="24"/>
          <w:lang w:val="en-US"/>
        </w:rPr>
        <w:t>IV</w:t>
      </w:r>
      <w:r w:rsidR="001846B4" w:rsidRPr="00585141">
        <w:rPr>
          <w:b/>
          <w:bCs/>
          <w:sz w:val="24"/>
          <w:szCs w:val="24"/>
        </w:rPr>
        <w:t xml:space="preserve">. </w:t>
      </w:r>
      <w:r w:rsidR="00577BF4" w:rsidRPr="00585141">
        <w:rPr>
          <w:b/>
          <w:bCs/>
          <w:sz w:val="24"/>
          <w:szCs w:val="24"/>
        </w:rPr>
        <w:t>Организация К</w:t>
      </w:r>
      <w:r w:rsidR="00EC3B08" w:rsidRPr="00585141">
        <w:rPr>
          <w:b/>
          <w:bCs/>
          <w:sz w:val="24"/>
          <w:szCs w:val="24"/>
        </w:rPr>
        <w:t>онкурса</w:t>
      </w:r>
      <w:bookmarkEnd w:id="1"/>
    </w:p>
    <w:p w:rsidR="00CA3DB8" w:rsidRPr="00585141" w:rsidRDefault="00CA3DB8" w:rsidP="00F411F1">
      <w:pPr>
        <w:pStyle w:val="aa"/>
        <w:numPr>
          <w:ilvl w:val="1"/>
          <w:numId w:val="25"/>
        </w:numPr>
        <w:shd w:val="clear" w:color="auto" w:fill="FFFFFF" w:themeFill="background1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51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Общее руководство организацией и </w:t>
      </w:r>
      <w:r w:rsidR="005956ED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проведением к</w:t>
      </w:r>
      <w:r w:rsidRPr="00585141">
        <w:rPr>
          <w:rFonts w:ascii="Times New Roman" w:eastAsia="Times New Roman" w:hAnsi="Times New Roman" w:cs="Times New Roman"/>
          <w:color w:val="000000"/>
          <w:sz w:val="24"/>
          <w:szCs w:val="24"/>
        </w:rPr>
        <w:t>онкурса осуществляет Организационный комитет (далее – Оргкомитет):</w:t>
      </w:r>
    </w:p>
    <w:p w:rsidR="00CA3DB8" w:rsidRPr="00473317" w:rsidRDefault="00CA3DB8" w:rsidP="00473317">
      <w:pPr>
        <w:pStyle w:val="aa"/>
        <w:numPr>
          <w:ilvl w:val="0"/>
          <w:numId w:val="41"/>
        </w:numPr>
        <w:shd w:val="clear" w:color="auto" w:fill="FFFFFF" w:themeFill="background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3317">
        <w:rPr>
          <w:rFonts w:ascii="Times New Roman" w:hAnsi="Times New Roman" w:cs="Times New Roman"/>
          <w:color w:val="000000"/>
          <w:sz w:val="24"/>
          <w:szCs w:val="24"/>
        </w:rPr>
        <w:t xml:space="preserve">Черепанова Татьяна </w:t>
      </w:r>
      <w:r w:rsidR="001631CB" w:rsidRPr="00473317">
        <w:rPr>
          <w:rFonts w:ascii="Times New Roman" w:hAnsi="Times New Roman" w:cs="Times New Roman"/>
          <w:color w:val="000000"/>
          <w:sz w:val="24"/>
          <w:szCs w:val="24"/>
        </w:rPr>
        <w:t xml:space="preserve">Александровна, </w:t>
      </w:r>
      <w:r w:rsidRPr="00473317">
        <w:rPr>
          <w:rFonts w:ascii="Times New Roman" w:hAnsi="Times New Roman" w:cs="Times New Roman"/>
          <w:color w:val="000000"/>
          <w:sz w:val="24"/>
          <w:szCs w:val="24"/>
        </w:rPr>
        <w:t>методист МАУ ДПО «ЦНМО»</w:t>
      </w:r>
      <w:r w:rsidR="004B6C9F" w:rsidRPr="0047331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B4660" w:rsidRPr="00473317" w:rsidRDefault="000B4660" w:rsidP="00473317">
      <w:pPr>
        <w:pStyle w:val="aa"/>
        <w:numPr>
          <w:ilvl w:val="0"/>
          <w:numId w:val="41"/>
        </w:numPr>
        <w:shd w:val="clear" w:color="auto" w:fill="FFFFFF" w:themeFill="background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73317">
        <w:rPr>
          <w:rFonts w:ascii="Times New Roman" w:hAnsi="Times New Roman" w:cs="Times New Roman"/>
          <w:color w:val="000000"/>
          <w:sz w:val="24"/>
          <w:szCs w:val="24"/>
        </w:rPr>
        <w:t>Микрюкова</w:t>
      </w:r>
      <w:proofErr w:type="spellEnd"/>
      <w:r w:rsidRPr="00473317">
        <w:rPr>
          <w:rFonts w:ascii="Times New Roman" w:hAnsi="Times New Roman" w:cs="Times New Roman"/>
          <w:color w:val="000000"/>
          <w:sz w:val="24"/>
          <w:szCs w:val="24"/>
        </w:rPr>
        <w:t xml:space="preserve"> Марина Николаевна, методист МАУ ДПО «ЦНМО»;</w:t>
      </w:r>
    </w:p>
    <w:p w:rsidR="00CA3DB8" w:rsidRPr="00473317" w:rsidRDefault="00CA3DB8" w:rsidP="00473317">
      <w:pPr>
        <w:pStyle w:val="aa"/>
        <w:numPr>
          <w:ilvl w:val="0"/>
          <w:numId w:val="41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17">
        <w:rPr>
          <w:rFonts w:ascii="Times New Roman" w:hAnsi="Times New Roman" w:cs="Times New Roman"/>
          <w:color w:val="000000"/>
          <w:sz w:val="24"/>
          <w:szCs w:val="24"/>
        </w:rPr>
        <w:t>Мужикова Татьяна Владим</w:t>
      </w:r>
      <w:r w:rsidR="00FD5A63" w:rsidRPr="00473317">
        <w:rPr>
          <w:rFonts w:ascii="Times New Roman" w:hAnsi="Times New Roman" w:cs="Times New Roman"/>
          <w:color w:val="000000"/>
          <w:sz w:val="24"/>
          <w:szCs w:val="24"/>
        </w:rPr>
        <w:t>ировна, методист МАУ ДПО «ЦНМО»;</w:t>
      </w:r>
    </w:p>
    <w:p w:rsidR="00FD5A63" w:rsidRPr="00473317" w:rsidRDefault="00FD5A63" w:rsidP="00473317">
      <w:pPr>
        <w:pStyle w:val="aa"/>
        <w:numPr>
          <w:ilvl w:val="0"/>
          <w:numId w:val="41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17">
        <w:rPr>
          <w:rFonts w:ascii="Times New Roman" w:hAnsi="Times New Roman" w:cs="Times New Roman"/>
          <w:color w:val="000000"/>
          <w:sz w:val="24"/>
          <w:szCs w:val="24"/>
        </w:rPr>
        <w:t>Митрофанова Елена Павловна, директор МАУ ДПО «ЦНМО»</w:t>
      </w:r>
      <w:r w:rsidR="005D2EF5" w:rsidRPr="0047331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B6C9F" w:rsidRPr="00585141" w:rsidRDefault="005649AE" w:rsidP="00F411F1">
      <w:pPr>
        <w:pStyle w:val="aa"/>
        <w:shd w:val="clear" w:color="auto" w:fill="FFFFFF" w:themeFill="background1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</w:t>
      </w:r>
      <w:r w:rsidR="009B4686" w:rsidRPr="005851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B6C9F" w:rsidRPr="00585141"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ля оценки конкурсных материалов </w:t>
      </w:r>
      <w:r w:rsidR="009B4686" w:rsidRPr="00585141">
        <w:rPr>
          <w:rFonts w:ascii="Times New Roman" w:eastAsia="Times New Roman" w:hAnsi="Times New Roman" w:cs="Times New Roman"/>
          <w:sz w:val="24"/>
          <w:szCs w:val="24"/>
        </w:rPr>
        <w:t>создаё</w:t>
      </w:r>
      <w:r w:rsidR="0051287E" w:rsidRPr="00585141">
        <w:rPr>
          <w:rFonts w:ascii="Times New Roman" w:eastAsia="Times New Roman" w:hAnsi="Times New Roman" w:cs="Times New Roman"/>
          <w:sz w:val="24"/>
          <w:szCs w:val="24"/>
        </w:rPr>
        <w:t>тся ж</w:t>
      </w:r>
      <w:r w:rsidR="004B6C9F" w:rsidRPr="00585141">
        <w:rPr>
          <w:rFonts w:ascii="Times New Roman" w:eastAsia="Times New Roman" w:hAnsi="Times New Roman" w:cs="Times New Roman"/>
          <w:sz w:val="24"/>
          <w:szCs w:val="24"/>
        </w:rPr>
        <w:t>юри, состав которого утверждается приказом директора МАУ ДПО «ЦНМ</w:t>
      </w:r>
      <w:r w:rsidR="0038552A" w:rsidRPr="00585141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B6C9F" w:rsidRPr="00585141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649AE" w:rsidRDefault="005649AE" w:rsidP="00F411F1">
      <w:pPr>
        <w:pStyle w:val="aa"/>
        <w:shd w:val="clear" w:color="auto" w:fill="FFFFFF" w:themeFill="background1"/>
        <w:spacing w:after="0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3DE6" w:rsidRPr="00C06DE7" w:rsidRDefault="000A04EB" w:rsidP="00F411F1">
      <w:pPr>
        <w:pStyle w:val="aa"/>
        <w:shd w:val="clear" w:color="auto" w:fill="FFFFFF" w:themeFill="background1"/>
        <w:spacing w:after="0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4C4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5956ED">
        <w:rPr>
          <w:rFonts w:ascii="Times New Roman" w:eastAsia="Times New Roman" w:hAnsi="Times New Roman" w:cs="Times New Roman"/>
          <w:b/>
          <w:sz w:val="24"/>
          <w:szCs w:val="24"/>
        </w:rPr>
        <w:t>. Порядок и сроки проведения к</w:t>
      </w:r>
      <w:r w:rsidRPr="00804C4C">
        <w:rPr>
          <w:rFonts w:ascii="Times New Roman" w:eastAsia="Times New Roman" w:hAnsi="Times New Roman" w:cs="Times New Roman"/>
          <w:b/>
          <w:sz w:val="24"/>
          <w:szCs w:val="24"/>
        </w:rPr>
        <w:t>онкурса</w:t>
      </w:r>
    </w:p>
    <w:p w:rsidR="00247718" w:rsidRDefault="009B4686" w:rsidP="00F411F1">
      <w:pPr>
        <w:pStyle w:val="aa"/>
        <w:shd w:val="clear" w:color="auto" w:fill="FFFFFF" w:themeFill="background1"/>
        <w:spacing w:after="0"/>
        <w:ind w:left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 w:rsidRPr="00C06DE7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>Конкурс</w:t>
      </w:r>
      <w:r w:rsidR="00453F4D"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проводится </w:t>
      </w:r>
      <w:r w:rsidR="00247718">
        <w:rPr>
          <w:rFonts w:ascii="Times New Roman" w:eastAsia="Times New Roman" w:hAnsi="Times New Roman" w:cs="Times New Roman"/>
          <w:b/>
          <w:sz w:val="24"/>
          <w:szCs w:val="24"/>
        </w:rPr>
        <w:t>с 6 ноября 2026 года по 1 декабря 2026</w:t>
      </w:r>
      <w:r w:rsidR="00247718" w:rsidRPr="00C06DE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247718"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453F4D"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>в заочном формате.</w:t>
      </w:r>
    </w:p>
    <w:p w:rsidR="00283A64" w:rsidRPr="00C06DE7" w:rsidRDefault="00283A64" w:rsidP="00283A64">
      <w:pPr>
        <w:pStyle w:val="aa"/>
        <w:shd w:val="clear" w:color="auto" w:fill="FFFFFF" w:themeFill="background1"/>
        <w:spacing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 Основные э</w:t>
      </w:r>
      <w:r w:rsidRPr="00C06DE7">
        <w:rPr>
          <w:rFonts w:ascii="Times New Roman" w:eastAsia="Times New Roman" w:hAnsi="Times New Roman" w:cs="Times New Roman"/>
          <w:sz w:val="24"/>
          <w:szCs w:val="24"/>
        </w:rPr>
        <w:t xml:space="preserve">тапы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проведения </w:t>
      </w:r>
      <w:r w:rsidR="005956E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06DE7">
        <w:rPr>
          <w:rFonts w:ascii="Times New Roman" w:eastAsia="Times New Roman" w:hAnsi="Times New Roman" w:cs="Times New Roman"/>
          <w:sz w:val="24"/>
          <w:szCs w:val="24"/>
        </w:rPr>
        <w:t>онкурса:</w:t>
      </w:r>
    </w:p>
    <w:p w:rsidR="00283A64" w:rsidRPr="00FC77F0" w:rsidRDefault="00283A64" w:rsidP="00473317">
      <w:pPr>
        <w:pStyle w:val="aa"/>
        <w:numPr>
          <w:ilvl w:val="0"/>
          <w:numId w:val="40"/>
        </w:numPr>
        <w:shd w:val="clear" w:color="auto" w:fill="FFFFFF" w:themeFill="background1"/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6</w:t>
      </w:r>
      <w:r w:rsidRPr="00FC77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16</w:t>
      </w:r>
      <w:r w:rsidRPr="00FC77F0"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sz w:val="24"/>
          <w:szCs w:val="24"/>
        </w:rPr>
        <w:t>оября 2026</w:t>
      </w:r>
      <w:r w:rsidRPr="00FC77F0">
        <w:rPr>
          <w:rFonts w:ascii="Times New Roman" w:eastAsia="Times New Roman" w:hAnsi="Times New Roman" w:cs="Times New Roman"/>
          <w:sz w:val="24"/>
          <w:szCs w:val="24"/>
        </w:rPr>
        <w:t xml:space="preserve"> года - приём </w:t>
      </w:r>
      <w:r>
        <w:rPr>
          <w:rFonts w:ascii="Times New Roman" w:eastAsia="Times New Roman" w:hAnsi="Times New Roman" w:cs="Times New Roman"/>
          <w:sz w:val="24"/>
          <w:szCs w:val="24"/>
        </w:rPr>
        <w:t>конкурсных материалов (ссылка на видео и пояснительная записка)</w:t>
      </w:r>
      <w:r w:rsidRPr="00FC77F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83A64" w:rsidRPr="00C06DE7" w:rsidRDefault="00283A64" w:rsidP="00473317">
      <w:pPr>
        <w:pStyle w:val="aa"/>
        <w:numPr>
          <w:ilvl w:val="0"/>
          <w:numId w:val="40"/>
        </w:numPr>
        <w:shd w:val="clear" w:color="auto" w:fill="FFFFFF" w:themeFill="background1"/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17 по 25 ноября 2026 года – оценивание конкурсных материалов;</w:t>
      </w:r>
    </w:p>
    <w:p w:rsidR="00283A64" w:rsidRDefault="00283A64" w:rsidP="00473317">
      <w:pPr>
        <w:pStyle w:val="aa"/>
        <w:numPr>
          <w:ilvl w:val="0"/>
          <w:numId w:val="40"/>
        </w:numPr>
        <w:shd w:val="clear" w:color="auto" w:fill="FFFFFF" w:themeFill="background1"/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26 по 30 ноября 2026</w:t>
      </w:r>
      <w:r w:rsidRPr="00C06DE7">
        <w:rPr>
          <w:rFonts w:ascii="Times New Roman" w:eastAsia="Times New Roman" w:hAnsi="Times New Roman" w:cs="Times New Roman"/>
          <w:sz w:val="24"/>
          <w:szCs w:val="24"/>
        </w:rPr>
        <w:t xml:space="preserve"> года – подведение итогов </w:t>
      </w:r>
      <w:r>
        <w:rPr>
          <w:rFonts w:ascii="Times New Roman" w:eastAsia="Times New Roman" w:hAnsi="Times New Roman" w:cs="Times New Roman"/>
          <w:sz w:val="24"/>
          <w:szCs w:val="24"/>
        </w:rPr>
        <w:t>конкурса;</w:t>
      </w:r>
    </w:p>
    <w:p w:rsidR="00283A64" w:rsidRPr="00283A64" w:rsidRDefault="00283A64" w:rsidP="00473317">
      <w:pPr>
        <w:pStyle w:val="aa"/>
        <w:numPr>
          <w:ilvl w:val="0"/>
          <w:numId w:val="40"/>
        </w:numPr>
        <w:shd w:val="clear" w:color="auto" w:fill="FFFFFF" w:themeFill="background1"/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3A64">
        <w:rPr>
          <w:rFonts w:ascii="Times New Roman" w:eastAsia="Times New Roman" w:hAnsi="Times New Roman" w:cs="Times New Roman"/>
          <w:sz w:val="24"/>
          <w:szCs w:val="24"/>
        </w:rPr>
        <w:t>1 декабря 2026 года – размещение информации об итогах конкурса на сайте МАУ ДПО «ЦНМО</w:t>
      </w:r>
      <w:r w:rsidRPr="00283A64">
        <w:rPr>
          <w:rFonts w:ascii="Times New Roman" w:eastAsia="Times New Roman" w:hAnsi="Times New Roman"/>
          <w:sz w:val="24"/>
          <w:szCs w:val="24"/>
        </w:rPr>
        <w:t>»</w:t>
      </w:r>
      <w:r w:rsidRPr="00283A64">
        <w:rPr>
          <w:rStyle w:val="a7"/>
          <w:rFonts w:ascii="Times New Roman" w:eastAsia="Calibri" w:hAnsi="Times New Roman"/>
        </w:rPr>
        <w:t xml:space="preserve"> </w:t>
      </w:r>
      <w:hyperlink r:id="rId8" w:history="1">
        <w:r w:rsidRPr="00283A64">
          <w:rPr>
            <w:rStyle w:val="a7"/>
            <w:rFonts w:ascii="Times New Roman" w:eastAsia="Calibri" w:hAnsi="Times New Roman"/>
            <w:sz w:val="24"/>
            <w:szCs w:val="24"/>
          </w:rPr>
          <w:t>https://lysva.biz/</w:t>
        </w:r>
      </w:hyperlink>
      <w:r w:rsidRPr="00283A64">
        <w:rPr>
          <w:sz w:val="24"/>
          <w:szCs w:val="24"/>
        </w:rPr>
        <w:t>,</w:t>
      </w:r>
      <w:r w:rsidRPr="00283A64">
        <w:rPr>
          <w:rFonts w:ascii="Times New Roman" w:eastAsia="Times New Roman" w:hAnsi="Times New Roman" w:cs="Times New Roman"/>
          <w:sz w:val="24"/>
          <w:szCs w:val="24"/>
        </w:rPr>
        <w:t xml:space="preserve"> в официальном сообществе МАУ ДПО «ЦНМО» в социальной сети «</w:t>
      </w:r>
      <w:proofErr w:type="spellStart"/>
      <w:r w:rsidRPr="00283A64"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 w:rsidRPr="00283A6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83A64">
        <w:rPr>
          <w:sz w:val="24"/>
          <w:szCs w:val="24"/>
        </w:rPr>
        <w:t xml:space="preserve"> </w:t>
      </w:r>
      <w:hyperlink r:id="rId9" w:history="1">
        <w:r w:rsidRPr="00283A64">
          <w:rPr>
            <w:rStyle w:val="a7"/>
            <w:rFonts w:ascii="Times New Roman" w:eastAsia="Calibri" w:hAnsi="Times New Roman"/>
            <w:sz w:val="24"/>
            <w:szCs w:val="24"/>
          </w:rPr>
          <w:t>https://vk.com/cnmo59</w:t>
        </w:r>
      </w:hyperlink>
      <w:r w:rsidRPr="00283A64">
        <w:rPr>
          <w:sz w:val="24"/>
          <w:szCs w:val="24"/>
        </w:rPr>
        <w:t>.</w:t>
      </w:r>
    </w:p>
    <w:p w:rsidR="00283A64" w:rsidRDefault="00247718" w:rsidP="00F411F1">
      <w:pPr>
        <w:pStyle w:val="aa"/>
        <w:shd w:val="clear" w:color="auto" w:fill="FFFFFF" w:themeFill="background1"/>
        <w:spacing w:after="0"/>
        <w:ind w:left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5</w:t>
      </w:r>
      <w:r w:rsidR="00283A64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.3. </w:t>
      </w:r>
      <w:r w:rsidR="00453F4D"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Участники 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</w:rPr>
        <w:t>конкурса</w:t>
      </w:r>
      <w:r w:rsidR="00453F4D"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должны</w:t>
      </w:r>
      <w:r>
        <w:rPr>
          <w:rFonts w:ascii="TimesNewRomanPSMT" w:eastAsia="Times New Roman" w:hAnsi="TimesNewRomanPSMT" w:cs="Times New Roman"/>
          <w:color w:val="000000"/>
          <w:sz w:val="20"/>
          <w:szCs w:val="20"/>
        </w:rPr>
        <w:t xml:space="preserve"> </w:t>
      </w:r>
      <w:r w:rsidR="00453F4D"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>пред</w:t>
      </w:r>
      <w:r w:rsidR="00283A64">
        <w:rPr>
          <w:rFonts w:ascii="TimesNewRomanPSMT" w:eastAsia="Times New Roman" w:hAnsi="TimesNewRomanPSMT" w:cs="Times New Roman"/>
          <w:color w:val="000000"/>
          <w:sz w:val="24"/>
          <w:szCs w:val="24"/>
        </w:rPr>
        <w:t>о</w:t>
      </w:r>
      <w:r w:rsidR="00453F4D"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>ставить</w:t>
      </w:r>
      <w:r w:rsidR="00283A64">
        <w:rPr>
          <w:rFonts w:ascii="TimesNewRomanPSMT" w:eastAsia="Times New Roman" w:hAnsi="TimesNewRomanPSMT" w:cs="Times New Roman"/>
          <w:color w:val="000000"/>
          <w:sz w:val="24"/>
          <w:szCs w:val="24"/>
        </w:rPr>
        <w:t>:</w:t>
      </w:r>
      <w:r w:rsidR="00453F4D"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</w:p>
    <w:p w:rsidR="00247718" w:rsidRDefault="00453F4D" w:rsidP="00283A64">
      <w:pPr>
        <w:pStyle w:val="aa"/>
        <w:numPr>
          <w:ilvl w:val="0"/>
          <w:numId w:val="39"/>
        </w:numPr>
        <w:shd w:val="clear" w:color="auto" w:fill="FFFFFF" w:themeFill="background1"/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</w:rPr>
      </w:pPr>
      <w:r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>ссылку на видеофрагмент бинарного урока</w:t>
      </w:r>
      <w:r w:rsidR="00247718" w:rsidRPr="0024771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247718">
        <w:rPr>
          <w:rFonts w:ascii="TimesNewRomanPSMT" w:eastAsia="Times New Roman" w:hAnsi="TimesNewRomanPSMT" w:cs="Times New Roman"/>
          <w:color w:val="000000"/>
          <w:sz w:val="24"/>
          <w:szCs w:val="24"/>
        </w:rPr>
        <w:t>(формат</w:t>
      </w:r>
      <w:r w:rsidR="00247718"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247718" w:rsidRPr="00453F4D">
        <w:rPr>
          <w:rFonts w:ascii="Times-Roman" w:eastAsia="Times New Roman" w:hAnsi="Times-Roman" w:cs="Times New Roman"/>
          <w:color w:val="000000"/>
          <w:sz w:val="24"/>
          <w:szCs w:val="24"/>
        </w:rPr>
        <w:t>mp4</w:t>
      </w:r>
      <w:r w:rsidR="00247718">
        <w:rPr>
          <w:rFonts w:ascii="Times-Roman" w:eastAsia="Times New Roman" w:hAnsi="Times-Roman" w:cs="Times New Roman"/>
          <w:color w:val="000000"/>
          <w:sz w:val="24"/>
          <w:szCs w:val="24"/>
        </w:rPr>
        <w:t>)</w:t>
      </w:r>
      <w:r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</w:t>
      </w:r>
      <w:r w:rsidR="00D7191E">
        <w:rPr>
          <w:rFonts w:ascii="Times-Roman" w:eastAsia="Times New Roman" w:hAnsi="Times-Roman" w:cs="Times New Roman"/>
          <w:color w:val="000000"/>
          <w:sz w:val="24"/>
          <w:szCs w:val="24"/>
        </w:rPr>
        <w:t>–</w:t>
      </w:r>
      <w:r w:rsidRPr="00453F4D">
        <w:rPr>
          <w:rFonts w:ascii="Times-Roman" w:eastAsia="Times New Roman" w:hAnsi="Times-Roman" w:cs="Times New Roman"/>
          <w:color w:val="000000"/>
          <w:sz w:val="24"/>
          <w:szCs w:val="24"/>
        </w:rPr>
        <w:t xml:space="preserve"> </w:t>
      </w:r>
      <w:r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>20</w:t>
      </w:r>
      <w:r w:rsidR="00061997">
        <w:rPr>
          <w:rFonts w:ascii="TimesNewRomanPSMT" w:eastAsia="Times New Roman" w:hAnsi="TimesNewRomanPSMT" w:cs="Times New Roman"/>
          <w:color w:val="000000"/>
          <w:sz w:val="24"/>
          <w:szCs w:val="24"/>
        </w:rPr>
        <w:t>–</w:t>
      </w:r>
      <w:r w:rsidR="00D7191E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30 </w:t>
      </w:r>
      <w:r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>минут учебного</w:t>
      </w:r>
      <w:r w:rsidR="00247718">
        <w:rPr>
          <w:rFonts w:ascii="TimesNewRomanPSMT" w:eastAsia="Times New Roman" w:hAnsi="TimesNewRomanPSMT" w:cs="Times New Roman"/>
          <w:color w:val="000000"/>
          <w:sz w:val="20"/>
          <w:szCs w:val="20"/>
        </w:rPr>
        <w:t xml:space="preserve"> </w:t>
      </w:r>
      <w:r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занятия, позволяющий оценить практику </w:t>
      </w:r>
      <w:r w:rsidR="0024771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реализации </w:t>
      </w:r>
      <w:proofErr w:type="spellStart"/>
      <w:r w:rsidR="00247718">
        <w:rPr>
          <w:rFonts w:ascii="TimesNewRomanPSMT" w:eastAsia="Times New Roman" w:hAnsi="TimesNewRomanPSMT" w:cs="Times New Roman"/>
          <w:color w:val="000000"/>
          <w:sz w:val="24"/>
          <w:szCs w:val="24"/>
        </w:rPr>
        <w:t>межпредметных</w:t>
      </w:r>
      <w:proofErr w:type="spellEnd"/>
      <w:r w:rsidR="00247718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связей.</w:t>
      </w:r>
      <w:r w:rsidRPr="00453F4D">
        <w:rPr>
          <w:rFonts w:ascii="TimesNewRomanPSMT" w:eastAsia="Times New Roman" w:hAnsi="TimesNewRomanPSMT" w:cs="Times New Roman"/>
          <w:color w:val="000000"/>
          <w:sz w:val="24"/>
          <w:szCs w:val="24"/>
        </w:rPr>
        <w:t xml:space="preserve"> Участники самостоятельно размещают</w:t>
      </w:r>
      <w:r w:rsidR="00247718">
        <w:rPr>
          <w:rFonts w:ascii="TimesNewRomanPSMT" w:eastAsia="Times New Roman" w:hAnsi="TimesNewRomanPSMT" w:cs="Times New Roman"/>
          <w:color w:val="000000"/>
          <w:sz w:val="20"/>
          <w:szCs w:val="20"/>
        </w:rPr>
        <w:t xml:space="preserve"> </w:t>
      </w:r>
      <w:r w:rsidR="00283A64">
        <w:rPr>
          <w:rFonts w:ascii="TimesNewRomanPSMT" w:eastAsia="Times New Roman" w:hAnsi="TimesNewRomanPSMT" w:cs="Times New Roman"/>
          <w:color w:val="000000"/>
          <w:sz w:val="24"/>
          <w:szCs w:val="24"/>
        </w:rPr>
        <w:t>видеоматериалы на Яндекс Диске;</w:t>
      </w:r>
    </w:p>
    <w:p w:rsidR="00283A64" w:rsidRPr="000A336B" w:rsidRDefault="00283A64" w:rsidP="00283A64">
      <w:pPr>
        <w:pStyle w:val="aa"/>
        <w:numPr>
          <w:ilvl w:val="0"/>
          <w:numId w:val="39"/>
        </w:num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пояснительную записку к видеофрагменту, оформленную в соответствии с т</w:t>
      </w:r>
      <w:r w:rsidRPr="001C3869"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C38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956ED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онкурса (приложение 1 к Положению).</w:t>
      </w:r>
    </w:p>
    <w:p w:rsidR="000A336B" w:rsidRDefault="000A336B" w:rsidP="000A336B">
      <w:pPr>
        <w:pStyle w:val="aa"/>
        <w:numPr>
          <w:ilvl w:val="1"/>
          <w:numId w:val="45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1287E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обучающихся</w:t>
      </w:r>
      <w:r w:rsidR="00997F96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/воспитанников</w:t>
      </w:r>
      <w:r w:rsidR="00722AB2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="00463B99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уроке (</w:t>
      </w:r>
      <w:r w:rsidR="00722AB2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занятии</w:t>
      </w:r>
      <w:r w:rsidR="00463B99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473317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должно соответствовать списочному составу</w:t>
      </w:r>
      <w:r w:rsidR="0051287E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класса</w:t>
      </w:r>
      <w:r w:rsidR="00997F96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/группы</w:t>
      </w:r>
      <w:r w:rsidR="0051287E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336B" w:rsidRDefault="000A336B" w:rsidP="000A336B">
      <w:pPr>
        <w:pStyle w:val="aa"/>
        <w:numPr>
          <w:ilvl w:val="1"/>
          <w:numId w:val="45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66948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Тему </w:t>
      </w:r>
      <w:r w:rsidR="00463B99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и этапы учебного занятия</w:t>
      </w:r>
      <w:r w:rsidR="005956ED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определяют</w:t>
      </w:r>
      <w:r w:rsidR="00166948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конкурсант</w:t>
      </w:r>
      <w:r w:rsidR="005956ED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166948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336B" w:rsidRDefault="000A336B" w:rsidP="000A336B">
      <w:pPr>
        <w:pStyle w:val="aa"/>
        <w:numPr>
          <w:ilvl w:val="1"/>
          <w:numId w:val="45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73317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Материалы принимаются на электронный адрес </w:t>
      </w:r>
      <w:hyperlink r:id="rId10" w:history="1">
        <w:r w:rsidR="00473317" w:rsidRPr="000A336B">
          <w:rPr>
            <w:rStyle w:val="a7"/>
            <w:rFonts w:ascii="Times New Roman" w:eastAsia="Times New Roman" w:hAnsi="Times New Roman"/>
            <w:sz w:val="24"/>
            <w:szCs w:val="24"/>
          </w:rPr>
          <w:t>tanyach1974@mail.ru</w:t>
        </w:r>
      </w:hyperlink>
      <w:r w:rsidR="00D7191E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7A6912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473317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теме письма указывается «</w:t>
      </w:r>
      <w:r w:rsidR="007A6912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473317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онкурс бинарных уроков (занятий)».</w:t>
      </w:r>
    </w:p>
    <w:p w:rsidR="000A336B" w:rsidRDefault="000A336B" w:rsidP="000A336B">
      <w:pPr>
        <w:pStyle w:val="aa"/>
        <w:numPr>
          <w:ilvl w:val="1"/>
          <w:numId w:val="45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956ED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Материалы к</w:t>
      </w:r>
      <w:r w:rsidR="00473317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онкурса не рецензируются и не возвращаются.</w:t>
      </w:r>
    </w:p>
    <w:p w:rsidR="000A336B" w:rsidRDefault="000A336B" w:rsidP="000A336B">
      <w:pPr>
        <w:pStyle w:val="aa"/>
        <w:numPr>
          <w:ilvl w:val="1"/>
          <w:numId w:val="45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73317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мог</w:t>
      </w:r>
      <w:r w:rsidR="005956ED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ут быть отклонены от участия в к</w:t>
      </w:r>
      <w:r w:rsidR="00473317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онкурсе в слу</w:t>
      </w:r>
      <w:r w:rsidR="005956ED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чае их несоответствия тематике к</w:t>
      </w:r>
      <w:r w:rsidR="00473317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онкурса, нарушения требований к оформлению.</w:t>
      </w:r>
    </w:p>
    <w:p w:rsidR="0087474B" w:rsidRPr="000A336B" w:rsidRDefault="000A336B" w:rsidP="000A336B">
      <w:pPr>
        <w:pStyle w:val="aa"/>
        <w:numPr>
          <w:ilvl w:val="1"/>
          <w:numId w:val="45"/>
        </w:num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2" w:name="_GoBack"/>
      <w:bookmarkEnd w:id="2"/>
      <w:r w:rsidR="00256202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87474B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ритерии оценки </w:t>
      </w:r>
      <w:r w:rsidR="00762FD6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конкурсных материалов</w:t>
      </w:r>
      <w:r w:rsidR="0087474B" w:rsidRPr="000A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определены в </w:t>
      </w:r>
      <w:r w:rsidR="008B550C" w:rsidRPr="000A336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7474B" w:rsidRPr="000A336B">
        <w:rPr>
          <w:rFonts w:ascii="Times New Roman" w:eastAsia="Times New Roman" w:hAnsi="Times New Roman" w:cs="Times New Roman"/>
          <w:sz w:val="24"/>
          <w:szCs w:val="24"/>
        </w:rPr>
        <w:t>рилож</w:t>
      </w:r>
      <w:r w:rsidR="00256202" w:rsidRPr="000A336B">
        <w:rPr>
          <w:rFonts w:ascii="Times New Roman" w:eastAsia="Times New Roman" w:hAnsi="Times New Roman" w:cs="Times New Roman"/>
          <w:sz w:val="24"/>
          <w:szCs w:val="24"/>
        </w:rPr>
        <w:t>ении</w:t>
      </w:r>
      <w:r w:rsidR="0087474B" w:rsidRPr="000A3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565E" w:rsidRPr="000A336B">
        <w:rPr>
          <w:rFonts w:ascii="Times New Roman" w:eastAsia="Times New Roman" w:hAnsi="Times New Roman" w:cs="Times New Roman"/>
          <w:sz w:val="24"/>
          <w:szCs w:val="24"/>
        </w:rPr>
        <w:t>3</w:t>
      </w:r>
      <w:r w:rsidR="0087474B" w:rsidRPr="000A336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846B4" w:rsidRPr="00C06DE7" w:rsidRDefault="001846B4" w:rsidP="00F411F1">
      <w:pPr>
        <w:shd w:val="clear" w:color="auto" w:fill="FFFFFF" w:themeFill="background1"/>
        <w:spacing w:line="276" w:lineRule="auto"/>
        <w:contextualSpacing/>
        <w:jc w:val="both"/>
        <w:rPr>
          <w:bCs/>
          <w:sz w:val="24"/>
          <w:szCs w:val="24"/>
        </w:rPr>
      </w:pPr>
    </w:p>
    <w:p w:rsidR="001846B4" w:rsidRPr="00473317" w:rsidRDefault="00E42429" w:rsidP="00997F96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bookmarkStart w:id="3" w:name="4"/>
      <w:r w:rsidRPr="00473317">
        <w:rPr>
          <w:b/>
          <w:bCs/>
          <w:sz w:val="24"/>
          <w:szCs w:val="24"/>
          <w:lang w:val="en-US"/>
        </w:rPr>
        <w:t>V</w:t>
      </w:r>
      <w:r w:rsidR="009B4686" w:rsidRPr="00473317">
        <w:rPr>
          <w:b/>
          <w:bCs/>
          <w:sz w:val="24"/>
          <w:szCs w:val="24"/>
          <w:lang w:val="en-US"/>
        </w:rPr>
        <w:t>I</w:t>
      </w:r>
      <w:r w:rsidR="001846B4" w:rsidRPr="00473317">
        <w:rPr>
          <w:b/>
          <w:bCs/>
          <w:sz w:val="24"/>
          <w:szCs w:val="24"/>
        </w:rPr>
        <w:t xml:space="preserve">. </w:t>
      </w:r>
      <w:bookmarkEnd w:id="3"/>
      <w:r w:rsidRPr="00473317">
        <w:rPr>
          <w:b/>
          <w:bCs/>
          <w:sz w:val="24"/>
          <w:szCs w:val="24"/>
        </w:rPr>
        <w:t>Подведение итогов</w:t>
      </w:r>
    </w:p>
    <w:p w:rsidR="0076442D" w:rsidRPr="00473317" w:rsidRDefault="009B4686" w:rsidP="00997F96">
      <w:pPr>
        <w:pStyle w:val="aa"/>
        <w:suppressAutoHyphens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73317">
        <w:rPr>
          <w:rFonts w:ascii="Times New Roman" w:hAnsi="Times New Roman" w:cs="Times New Roman"/>
          <w:sz w:val="24"/>
          <w:szCs w:val="24"/>
        </w:rPr>
        <w:t xml:space="preserve">6.1. </w:t>
      </w:r>
      <w:r w:rsidR="005956ED">
        <w:rPr>
          <w:rFonts w:ascii="Times New Roman" w:hAnsi="Times New Roman" w:cs="Times New Roman"/>
          <w:sz w:val="24"/>
          <w:szCs w:val="24"/>
        </w:rPr>
        <w:t>Итоги к</w:t>
      </w:r>
      <w:r w:rsidR="004A2A4A" w:rsidRPr="00473317">
        <w:rPr>
          <w:rFonts w:ascii="Times New Roman" w:hAnsi="Times New Roman" w:cs="Times New Roman"/>
          <w:sz w:val="24"/>
          <w:szCs w:val="24"/>
        </w:rPr>
        <w:t>онкурса подводятся отдельно по каждой номинации.</w:t>
      </w:r>
    </w:p>
    <w:p w:rsidR="009B4686" w:rsidRPr="00473317" w:rsidRDefault="004A2A4A" w:rsidP="00997F96">
      <w:pPr>
        <w:pStyle w:val="aa"/>
        <w:numPr>
          <w:ilvl w:val="1"/>
          <w:numId w:val="28"/>
        </w:num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3317">
        <w:rPr>
          <w:rFonts w:ascii="Times New Roman" w:hAnsi="Times New Roman" w:cs="Times New Roman"/>
          <w:sz w:val="24"/>
          <w:szCs w:val="24"/>
        </w:rPr>
        <w:t>Победител</w:t>
      </w:r>
      <w:r w:rsidR="000864A0" w:rsidRPr="00473317">
        <w:rPr>
          <w:rFonts w:ascii="Times New Roman" w:hAnsi="Times New Roman" w:cs="Times New Roman"/>
          <w:sz w:val="24"/>
          <w:szCs w:val="24"/>
        </w:rPr>
        <w:t xml:space="preserve">и </w:t>
      </w:r>
      <w:r w:rsidR="00A750F3" w:rsidRPr="00473317">
        <w:rPr>
          <w:rFonts w:ascii="Times New Roman" w:hAnsi="Times New Roman" w:cs="Times New Roman"/>
          <w:sz w:val="24"/>
          <w:szCs w:val="24"/>
        </w:rPr>
        <w:t>и призёры каждой номинации</w:t>
      </w:r>
      <w:r w:rsidRPr="00473317">
        <w:rPr>
          <w:rFonts w:ascii="Times New Roman" w:hAnsi="Times New Roman" w:cs="Times New Roman"/>
          <w:sz w:val="24"/>
          <w:szCs w:val="24"/>
        </w:rPr>
        <w:t xml:space="preserve"> награжда</w:t>
      </w:r>
      <w:r w:rsidR="000864A0" w:rsidRPr="00473317">
        <w:rPr>
          <w:rFonts w:ascii="Times New Roman" w:hAnsi="Times New Roman" w:cs="Times New Roman"/>
          <w:sz w:val="24"/>
          <w:szCs w:val="24"/>
        </w:rPr>
        <w:t>ю</w:t>
      </w:r>
      <w:r w:rsidR="00A72ED6" w:rsidRPr="00473317">
        <w:rPr>
          <w:rFonts w:ascii="Times New Roman" w:hAnsi="Times New Roman" w:cs="Times New Roman"/>
          <w:sz w:val="24"/>
          <w:szCs w:val="24"/>
        </w:rPr>
        <w:t>тся д</w:t>
      </w:r>
      <w:r w:rsidRPr="00473317">
        <w:rPr>
          <w:rFonts w:ascii="Times New Roman" w:hAnsi="Times New Roman" w:cs="Times New Roman"/>
          <w:sz w:val="24"/>
          <w:szCs w:val="24"/>
        </w:rPr>
        <w:t>иплом</w:t>
      </w:r>
      <w:r w:rsidR="000864A0" w:rsidRPr="00473317">
        <w:rPr>
          <w:rFonts w:ascii="Times New Roman" w:hAnsi="Times New Roman" w:cs="Times New Roman"/>
          <w:sz w:val="24"/>
          <w:szCs w:val="24"/>
        </w:rPr>
        <w:t>ами</w:t>
      </w:r>
      <w:r w:rsidR="00D7191E">
        <w:rPr>
          <w:rFonts w:ascii="Times New Roman" w:hAnsi="Times New Roman" w:cs="Times New Roman"/>
          <w:sz w:val="24"/>
          <w:szCs w:val="24"/>
        </w:rPr>
        <w:t xml:space="preserve"> и подарками.</w:t>
      </w:r>
    </w:p>
    <w:p w:rsidR="009B4686" w:rsidRPr="00473317" w:rsidRDefault="004A2A4A" w:rsidP="00997F96">
      <w:pPr>
        <w:pStyle w:val="aa"/>
        <w:numPr>
          <w:ilvl w:val="1"/>
          <w:numId w:val="28"/>
        </w:numPr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317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="000864A0" w:rsidRPr="00473317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A72ED6" w:rsidRPr="00473317">
        <w:rPr>
          <w:rFonts w:ascii="Times New Roman" w:hAnsi="Times New Roman" w:cs="Times New Roman"/>
          <w:sz w:val="24"/>
          <w:szCs w:val="24"/>
        </w:rPr>
        <w:t>получают</w:t>
      </w:r>
      <w:r w:rsidRPr="00473317">
        <w:rPr>
          <w:rFonts w:ascii="Times New Roman" w:hAnsi="Times New Roman" w:cs="Times New Roman"/>
          <w:sz w:val="24"/>
          <w:szCs w:val="24"/>
        </w:rPr>
        <w:t xml:space="preserve"> </w:t>
      </w:r>
      <w:r w:rsidR="00A72ED6" w:rsidRPr="00473317">
        <w:rPr>
          <w:rFonts w:ascii="Times New Roman" w:hAnsi="Times New Roman" w:cs="Times New Roman"/>
          <w:sz w:val="24"/>
          <w:szCs w:val="24"/>
        </w:rPr>
        <w:t>сертификаты</w:t>
      </w:r>
      <w:r w:rsidR="009B4686" w:rsidRPr="00473317">
        <w:rPr>
          <w:rFonts w:ascii="Times New Roman" w:hAnsi="Times New Roman" w:cs="Times New Roman"/>
          <w:sz w:val="24"/>
          <w:szCs w:val="24"/>
        </w:rPr>
        <w:t>.</w:t>
      </w:r>
    </w:p>
    <w:p w:rsidR="009B4686" w:rsidRPr="00473317" w:rsidRDefault="00105669" w:rsidP="00997F96">
      <w:pPr>
        <w:pStyle w:val="aa"/>
        <w:numPr>
          <w:ilvl w:val="1"/>
          <w:numId w:val="28"/>
        </w:numPr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317">
        <w:rPr>
          <w:rFonts w:ascii="Times New Roman" w:hAnsi="Times New Roman" w:cs="Times New Roman"/>
          <w:sz w:val="24"/>
          <w:szCs w:val="24"/>
        </w:rPr>
        <w:lastRenderedPageBreak/>
        <w:t>Образовательные организации</w:t>
      </w:r>
      <w:r w:rsidR="009B4686" w:rsidRPr="00473317">
        <w:rPr>
          <w:rFonts w:ascii="Times New Roman" w:hAnsi="Times New Roman" w:cs="Times New Roman"/>
          <w:sz w:val="24"/>
          <w:szCs w:val="24"/>
        </w:rPr>
        <w:t xml:space="preserve">, представившие </w:t>
      </w:r>
      <w:r w:rsidR="00762FD6" w:rsidRPr="00473317">
        <w:rPr>
          <w:rFonts w:ascii="Times New Roman" w:hAnsi="Times New Roman" w:cs="Times New Roman"/>
          <w:sz w:val="24"/>
          <w:szCs w:val="24"/>
        </w:rPr>
        <w:t>шесть</w:t>
      </w:r>
      <w:r w:rsidRPr="00473317">
        <w:rPr>
          <w:rFonts w:ascii="Times New Roman" w:hAnsi="Times New Roman" w:cs="Times New Roman"/>
          <w:sz w:val="24"/>
          <w:szCs w:val="24"/>
        </w:rPr>
        <w:t xml:space="preserve"> и более участников</w:t>
      </w:r>
      <w:r w:rsidR="005956ED">
        <w:rPr>
          <w:rFonts w:ascii="Times New Roman" w:hAnsi="Times New Roman" w:cs="Times New Roman"/>
          <w:sz w:val="24"/>
          <w:szCs w:val="24"/>
        </w:rPr>
        <w:t xml:space="preserve"> к</w:t>
      </w:r>
      <w:r w:rsidR="00FA42B1" w:rsidRPr="00473317">
        <w:rPr>
          <w:rFonts w:ascii="Times New Roman" w:hAnsi="Times New Roman" w:cs="Times New Roman"/>
          <w:sz w:val="24"/>
          <w:szCs w:val="24"/>
        </w:rPr>
        <w:t>онкурса</w:t>
      </w:r>
      <w:r w:rsidR="001B5643" w:rsidRPr="00473317">
        <w:rPr>
          <w:rFonts w:ascii="Times New Roman" w:hAnsi="Times New Roman" w:cs="Times New Roman"/>
          <w:sz w:val="24"/>
          <w:szCs w:val="24"/>
        </w:rPr>
        <w:t>, награждаются б</w:t>
      </w:r>
      <w:r w:rsidRPr="00473317">
        <w:rPr>
          <w:rFonts w:ascii="Times New Roman" w:hAnsi="Times New Roman" w:cs="Times New Roman"/>
          <w:sz w:val="24"/>
          <w:szCs w:val="24"/>
        </w:rPr>
        <w:t>лагодарственными письмами.</w:t>
      </w:r>
    </w:p>
    <w:p w:rsidR="009B4686" w:rsidRPr="00473317" w:rsidRDefault="005956ED" w:rsidP="00997F96">
      <w:pPr>
        <w:pStyle w:val="aa"/>
        <w:numPr>
          <w:ilvl w:val="1"/>
          <w:numId w:val="28"/>
        </w:numPr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Оргкомитет к</w:t>
      </w:r>
      <w:r w:rsidR="00DB5836" w:rsidRPr="00473317">
        <w:rPr>
          <w:rFonts w:ascii="Times New Roman" w:hAnsi="Times New Roman" w:cs="Times New Roman"/>
          <w:sz w:val="24"/>
          <w:szCs w:val="24"/>
        </w:rPr>
        <w:t>онкурса оставляет за собой право на пересмотр количества награждаемых и установление дополнительных специал</w:t>
      </w:r>
      <w:r>
        <w:rPr>
          <w:rFonts w:ascii="Times New Roman" w:hAnsi="Times New Roman" w:cs="Times New Roman"/>
          <w:sz w:val="24"/>
          <w:szCs w:val="24"/>
        </w:rPr>
        <w:t>ьных призов за особые успехи в к</w:t>
      </w:r>
      <w:r w:rsidR="00DB5836" w:rsidRPr="00473317">
        <w:rPr>
          <w:rFonts w:ascii="Times New Roman" w:hAnsi="Times New Roman" w:cs="Times New Roman"/>
          <w:sz w:val="24"/>
          <w:szCs w:val="24"/>
        </w:rPr>
        <w:t>онкурсе.</w:t>
      </w:r>
    </w:p>
    <w:p w:rsidR="0038552A" w:rsidRPr="00473317" w:rsidRDefault="004D0FB4" w:rsidP="00997F96">
      <w:pPr>
        <w:pStyle w:val="aa"/>
        <w:numPr>
          <w:ilvl w:val="1"/>
          <w:numId w:val="28"/>
        </w:numPr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317">
        <w:rPr>
          <w:rFonts w:ascii="Times New Roman" w:hAnsi="Times New Roman" w:cs="Times New Roman"/>
          <w:sz w:val="24"/>
          <w:szCs w:val="24"/>
        </w:rPr>
        <w:t>Организаторы мероприятия оставляют за собой право использовать поступившие материалы по своему усмотрению.</w:t>
      </w:r>
    </w:p>
    <w:p w:rsidR="00D70FBB" w:rsidRPr="00473317" w:rsidRDefault="005956ED" w:rsidP="00997F96">
      <w:pPr>
        <w:pStyle w:val="aa"/>
        <w:numPr>
          <w:ilvl w:val="1"/>
          <w:numId w:val="28"/>
        </w:numPr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к</w:t>
      </w:r>
      <w:r w:rsidR="00D70FBB" w:rsidRPr="00473317">
        <w:rPr>
          <w:rFonts w:ascii="Times New Roman" w:hAnsi="Times New Roman" w:cs="Times New Roman"/>
          <w:sz w:val="24"/>
          <w:szCs w:val="24"/>
        </w:rPr>
        <w:t>онкурса будут опубликованы на:</w:t>
      </w:r>
    </w:p>
    <w:p w:rsidR="00D70FBB" w:rsidRPr="00473317" w:rsidRDefault="00D70FBB" w:rsidP="00473317">
      <w:pPr>
        <w:pStyle w:val="aa"/>
        <w:numPr>
          <w:ilvl w:val="0"/>
          <w:numId w:val="42"/>
        </w:numPr>
        <w:suppressAutoHyphens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  <w:lang w:eastAsia="zh-CN"/>
        </w:rPr>
      </w:pPr>
      <w:r w:rsidRPr="00473317">
        <w:rPr>
          <w:rFonts w:ascii="Times New Roman" w:hAnsi="Times New Roman" w:cs="Times New Roman"/>
          <w:sz w:val="24"/>
          <w:szCs w:val="24"/>
          <w:lang w:eastAsia="zh-CN"/>
        </w:rPr>
        <w:t>сайте МАУ ДПО</w:t>
      </w:r>
      <w:r w:rsidRPr="00473317">
        <w:rPr>
          <w:rFonts w:ascii="Times New Roman" w:hAnsi="Times New Roman" w:cs="Times New Roman"/>
          <w:color w:val="00000A"/>
          <w:sz w:val="24"/>
          <w:szCs w:val="24"/>
          <w:lang w:eastAsia="zh-CN"/>
        </w:rPr>
        <w:t xml:space="preserve"> «ЦНМО»</w:t>
      </w:r>
      <w:r w:rsidRPr="00473317">
        <w:rPr>
          <w:rFonts w:ascii="Times New Roman" w:hAnsi="Times New Roman" w:cs="Times New Roman"/>
          <w:color w:val="0000FF"/>
          <w:sz w:val="24"/>
          <w:szCs w:val="24"/>
          <w:u w:val="single"/>
          <w:lang w:eastAsia="zh-CN"/>
        </w:rPr>
        <w:t xml:space="preserve"> </w:t>
      </w:r>
      <w:hyperlink r:id="rId11" w:history="1">
        <w:r w:rsidRPr="00473317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zh-CN"/>
          </w:rPr>
          <w:t>http://lysva.biz</w:t>
        </w:r>
      </w:hyperlink>
    </w:p>
    <w:p w:rsidR="00DB5836" w:rsidRPr="00473317" w:rsidRDefault="00D900A5" w:rsidP="00473317">
      <w:pPr>
        <w:pStyle w:val="aa"/>
        <w:numPr>
          <w:ilvl w:val="0"/>
          <w:numId w:val="42"/>
        </w:numPr>
        <w:suppressAutoHyphens/>
        <w:jc w:val="both"/>
        <w:rPr>
          <w:rFonts w:ascii="Times New Roman" w:hAnsi="Times New Roman" w:cs="Times New Roman"/>
          <w:color w:val="00000A"/>
          <w:sz w:val="24"/>
          <w:szCs w:val="24"/>
          <w:lang w:eastAsia="zh-CN"/>
        </w:rPr>
      </w:pPr>
      <w:r w:rsidRPr="00473317">
        <w:rPr>
          <w:rFonts w:ascii="Times New Roman" w:hAnsi="Times New Roman" w:cs="Times New Roman"/>
          <w:color w:val="00000A"/>
          <w:sz w:val="24"/>
          <w:szCs w:val="24"/>
          <w:lang w:eastAsia="zh-CN"/>
        </w:rPr>
        <w:t>в официальном</w:t>
      </w:r>
      <w:r w:rsidR="00D70FBB" w:rsidRPr="00473317">
        <w:rPr>
          <w:rFonts w:ascii="Times New Roman" w:hAnsi="Times New Roman" w:cs="Times New Roman"/>
          <w:color w:val="00000A"/>
          <w:sz w:val="24"/>
          <w:szCs w:val="24"/>
          <w:lang w:eastAsia="zh-CN"/>
        </w:rPr>
        <w:t xml:space="preserve"> </w:t>
      </w:r>
      <w:r w:rsidRPr="00473317">
        <w:rPr>
          <w:rFonts w:ascii="Times New Roman" w:hAnsi="Times New Roman" w:cs="Times New Roman"/>
          <w:color w:val="00000A"/>
          <w:sz w:val="24"/>
          <w:szCs w:val="24"/>
          <w:lang w:eastAsia="zh-CN"/>
        </w:rPr>
        <w:t>сообществе</w:t>
      </w:r>
      <w:r w:rsidR="00D70FBB" w:rsidRPr="00473317">
        <w:rPr>
          <w:rFonts w:ascii="Times New Roman" w:hAnsi="Times New Roman" w:cs="Times New Roman"/>
          <w:color w:val="00000A"/>
          <w:sz w:val="24"/>
          <w:szCs w:val="24"/>
          <w:lang w:eastAsia="zh-CN"/>
        </w:rPr>
        <w:t xml:space="preserve"> МАУ ДПО «ЦНМО» в социальной сети «</w:t>
      </w:r>
      <w:proofErr w:type="spellStart"/>
      <w:r w:rsidR="00D70FBB" w:rsidRPr="00473317">
        <w:rPr>
          <w:rFonts w:ascii="Times New Roman" w:hAnsi="Times New Roman" w:cs="Times New Roman"/>
          <w:color w:val="00000A"/>
          <w:sz w:val="24"/>
          <w:szCs w:val="24"/>
          <w:lang w:eastAsia="zh-CN"/>
        </w:rPr>
        <w:t>ВКонтакте</w:t>
      </w:r>
      <w:proofErr w:type="spellEnd"/>
      <w:r w:rsidR="00D70FBB" w:rsidRPr="00473317">
        <w:rPr>
          <w:rFonts w:ascii="Times New Roman" w:hAnsi="Times New Roman" w:cs="Times New Roman"/>
          <w:color w:val="00000A"/>
          <w:sz w:val="24"/>
          <w:szCs w:val="24"/>
          <w:lang w:eastAsia="zh-CN"/>
        </w:rPr>
        <w:t xml:space="preserve">» </w:t>
      </w:r>
      <w:hyperlink r:id="rId12" w:history="1">
        <w:r w:rsidR="00D70FBB" w:rsidRPr="00473317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zh-CN"/>
          </w:rPr>
          <w:t>https://vk.com/cnmo59</w:t>
        </w:r>
      </w:hyperlink>
      <w:r w:rsidR="00DB5836" w:rsidRPr="00473317">
        <w:rPr>
          <w:rFonts w:ascii="Times New Roman" w:hAnsi="Times New Roman" w:cs="Times New Roman"/>
          <w:color w:val="00000A"/>
          <w:sz w:val="24"/>
          <w:szCs w:val="24"/>
          <w:lang w:eastAsia="zh-CN"/>
        </w:rPr>
        <w:t>.</w:t>
      </w:r>
    </w:p>
    <w:p w:rsidR="004A2A4A" w:rsidRPr="00473317" w:rsidRDefault="002D39D3" w:rsidP="00997F96">
      <w:pPr>
        <w:pStyle w:val="aa"/>
        <w:numPr>
          <w:ilvl w:val="1"/>
          <w:numId w:val="28"/>
        </w:num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3317">
        <w:rPr>
          <w:rFonts w:ascii="Times New Roman" w:hAnsi="Times New Roman" w:cs="Times New Roman"/>
          <w:sz w:val="24"/>
          <w:szCs w:val="24"/>
        </w:rPr>
        <w:t>Ап</w:t>
      </w:r>
      <w:r w:rsidR="00DB5836" w:rsidRPr="00473317">
        <w:rPr>
          <w:rFonts w:ascii="Times New Roman" w:hAnsi="Times New Roman" w:cs="Times New Roman"/>
          <w:sz w:val="24"/>
          <w:szCs w:val="24"/>
        </w:rPr>
        <w:t>ел</w:t>
      </w:r>
      <w:r w:rsidRPr="00473317">
        <w:rPr>
          <w:rFonts w:ascii="Times New Roman" w:hAnsi="Times New Roman" w:cs="Times New Roman"/>
          <w:sz w:val="24"/>
          <w:szCs w:val="24"/>
        </w:rPr>
        <w:t>л</w:t>
      </w:r>
      <w:r w:rsidR="005956ED">
        <w:rPr>
          <w:rFonts w:ascii="Times New Roman" w:hAnsi="Times New Roman" w:cs="Times New Roman"/>
          <w:sz w:val="24"/>
          <w:szCs w:val="24"/>
        </w:rPr>
        <w:t>яции по результатам к</w:t>
      </w:r>
      <w:r w:rsidR="00DB5836" w:rsidRPr="00473317">
        <w:rPr>
          <w:rFonts w:ascii="Times New Roman" w:hAnsi="Times New Roman" w:cs="Times New Roman"/>
          <w:sz w:val="24"/>
          <w:szCs w:val="24"/>
        </w:rPr>
        <w:t>онкурса не принимаются.</w:t>
      </w:r>
    </w:p>
    <w:p w:rsidR="001D381A" w:rsidRPr="00473317" w:rsidRDefault="001D381A" w:rsidP="00997F96">
      <w:pPr>
        <w:spacing w:line="276" w:lineRule="auto"/>
        <w:contextualSpacing/>
        <w:jc w:val="center"/>
        <w:rPr>
          <w:sz w:val="24"/>
          <w:szCs w:val="24"/>
        </w:rPr>
      </w:pPr>
      <w:bookmarkStart w:id="4" w:name="6"/>
    </w:p>
    <w:p w:rsidR="0038552A" w:rsidRPr="00473317" w:rsidRDefault="0038552A" w:rsidP="00997F96">
      <w:pPr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473317">
        <w:rPr>
          <w:rFonts w:eastAsia="Calibri"/>
          <w:b/>
          <w:bCs/>
          <w:sz w:val="24"/>
          <w:szCs w:val="24"/>
          <w:lang w:val="en-US"/>
        </w:rPr>
        <w:t>VII</w:t>
      </w:r>
      <w:r w:rsidRPr="00473317">
        <w:rPr>
          <w:b/>
          <w:bCs/>
          <w:sz w:val="24"/>
          <w:szCs w:val="24"/>
        </w:rPr>
        <w:t>. Финансирование конкурса</w:t>
      </w:r>
      <w:bookmarkEnd w:id="4"/>
    </w:p>
    <w:p w:rsidR="00895706" w:rsidRPr="00473317" w:rsidRDefault="0038552A" w:rsidP="00997F96">
      <w:pPr>
        <w:spacing w:line="276" w:lineRule="auto"/>
        <w:contextualSpacing/>
        <w:jc w:val="both"/>
        <w:rPr>
          <w:sz w:val="24"/>
          <w:szCs w:val="24"/>
        </w:rPr>
      </w:pPr>
      <w:r w:rsidRPr="00473317">
        <w:rPr>
          <w:sz w:val="24"/>
          <w:szCs w:val="24"/>
        </w:rPr>
        <w:t xml:space="preserve">7.1. </w:t>
      </w:r>
      <w:r w:rsidR="005956ED">
        <w:rPr>
          <w:sz w:val="24"/>
          <w:szCs w:val="24"/>
        </w:rPr>
        <w:t>Финансирование к</w:t>
      </w:r>
      <w:r w:rsidR="00895706" w:rsidRPr="00473317">
        <w:rPr>
          <w:sz w:val="24"/>
          <w:szCs w:val="24"/>
        </w:rPr>
        <w:t>онкурса осуществляется за счёт реализации программы «Мероприят</w:t>
      </w:r>
      <w:r w:rsidR="00EA5068" w:rsidRPr="00473317">
        <w:rPr>
          <w:sz w:val="24"/>
          <w:szCs w:val="24"/>
        </w:rPr>
        <w:t>ия в области образования на 2026</w:t>
      </w:r>
      <w:r w:rsidR="00895706" w:rsidRPr="00473317">
        <w:rPr>
          <w:sz w:val="24"/>
          <w:szCs w:val="24"/>
        </w:rPr>
        <w:t xml:space="preserve"> год».</w:t>
      </w:r>
    </w:p>
    <w:p w:rsidR="001846B4" w:rsidRPr="00997F96" w:rsidRDefault="005956ED" w:rsidP="00997F96">
      <w:pPr>
        <w:spacing w:line="276" w:lineRule="auto"/>
        <w:contextualSpacing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7.2. Для проведения к</w:t>
      </w:r>
      <w:r w:rsidR="001846B4" w:rsidRPr="00473317">
        <w:rPr>
          <w:sz w:val="24"/>
          <w:szCs w:val="24"/>
        </w:rPr>
        <w:t>онкурса допускается привлечение внебюджетных и спонсорских средств.</w:t>
      </w:r>
    </w:p>
    <w:p w:rsidR="001846B4" w:rsidRPr="00997F96" w:rsidRDefault="001846B4" w:rsidP="00997F96">
      <w:pPr>
        <w:tabs>
          <w:tab w:val="left" w:pos="1134"/>
        </w:tabs>
        <w:spacing w:line="276" w:lineRule="auto"/>
        <w:ind w:firstLine="567"/>
        <w:contextualSpacing/>
        <w:rPr>
          <w:sz w:val="24"/>
          <w:szCs w:val="24"/>
        </w:rPr>
      </w:pPr>
    </w:p>
    <w:p w:rsidR="00016FCA" w:rsidRDefault="00016FCA" w:rsidP="00997F96">
      <w:pPr>
        <w:spacing w:line="276" w:lineRule="auto"/>
        <w:contextualSpacing/>
        <w:rPr>
          <w:sz w:val="24"/>
          <w:szCs w:val="24"/>
        </w:rPr>
      </w:pPr>
    </w:p>
    <w:p w:rsidR="00016FCA" w:rsidRDefault="00016FCA" w:rsidP="00997F96">
      <w:pPr>
        <w:tabs>
          <w:tab w:val="left" w:pos="1134"/>
        </w:tabs>
        <w:spacing w:line="276" w:lineRule="auto"/>
        <w:ind w:firstLine="567"/>
        <w:contextualSpacing/>
        <w:rPr>
          <w:sz w:val="24"/>
          <w:szCs w:val="24"/>
        </w:rPr>
      </w:pPr>
    </w:p>
    <w:p w:rsidR="00A6504D" w:rsidRDefault="00A6504D" w:rsidP="00707E4A">
      <w:pPr>
        <w:shd w:val="clear" w:color="auto" w:fill="FFFFFF" w:themeFill="background1"/>
        <w:tabs>
          <w:tab w:val="left" w:pos="1134"/>
        </w:tabs>
        <w:ind w:right="75"/>
        <w:contextualSpacing/>
        <w:rPr>
          <w:i/>
          <w:sz w:val="24"/>
          <w:szCs w:val="24"/>
        </w:rPr>
      </w:pPr>
    </w:p>
    <w:p w:rsidR="00A6504D" w:rsidRDefault="00A6504D" w:rsidP="00C06DE7">
      <w:pPr>
        <w:shd w:val="clear" w:color="auto" w:fill="FFFFFF" w:themeFill="background1"/>
        <w:tabs>
          <w:tab w:val="left" w:pos="1134"/>
        </w:tabs>
        <w:ind w:right="75" w:firstLine="567"/>
        <w:contextualSpacing/>
        <w:jc w:val="right"/>
        <w:rPr>
          <w:i/>
          <w:sz w:val="24"/>
          <w:szCs w:val="24"/>
        </w:rPr>
      </w:pPr>
    </w:p>
    <w:p w:rsidR="00AB26A7" w:rsidRPr="00707E4A" w:rsidRDefault="00C06DE7" w:rsidP="00707E4A">
      <w:pPr>
        <w:shd w:val="clear" w:color="auto" w:fill="FFFFFF" w:themeFill="background1"/>
        <w:tabs>
          <w:tab w:val="left" w:pos="1134"/>
        </w:tabs>
        <w:ind w:right="75" w:firstLine="567"/>
        <w:contextualSpacing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Приложение 1</w:t>
      </w:r>
    </w:p>
    <w:p w:rsidR="005F5D78" w:rsidRPr="005956ED" w:rsidRDefault="005956ED" w:rsidP="00102A95">
      <w:pPr>
        <w:shd w:val="clear" w:color="auto" w:fill="FFFFFF" w:themeFill="background1"/>
        <w:tabs>
          <w:tab w:val="left" w:pos="1134"/>
        </w:tabs>
        <w:spacing w:line="276" w:lineRule="auto"/>
        <w:ind w:right="75"/>
        <w:contextualSpacing/>
        <w:jc w:val="center"/>
        <w:rPr>
          <w:b/>
          <w:sz w:val="24"/>
          <w:szCs w:val="24"/>
        </w:rPr>
      </w:pPr>
      <w:r w:rsidRPr="005956ED">
        <w:rPr>
          <w:b/>
          <w:sz w:val="24"/>
          <w:szCs w:val="24"/>
        </w:rPr>
        <w:t>ТРЕБОВАНИЯ К ПОЯСНИТЕЛЬНОЙ ЗАПИСКЕ</w:t>
      </w:r>
    </w:p>
    <w:p w:rsidR="005F5D78" w:rsidRPr="00473317" w:rsidRDefault="005F5D78" w:rsidP="00102A95">
      <w:pPr>
        <w:shd w:val="clear" w:color="auto" w:fill="FFFFFF" w:themeFill="background1"/>
        <w:tabs>
          <w:tab w:val="left" w:pos="1134"/>
        </w:tabs>
        <w:spacing w:line="276" w:lineRule="auto"/>
        <w:ind w:right="75"/>
        <w:contextualSpacing/>
        <w:jc w:val="center"/>
        <w:rPr>
          <w:b/>
          <w:sz w:val="24"/>
          <w:szCs w:val="24"/>
          <w:highlight w:val="yellow"/>
        </w:rPr>
      </w:pPr>
    </w:p>
    <w:p w:rsidR="005F5D78" w:rsidRPr="007A6912" w:rsidRDefault="005956ED" w:rsidP="00F411F1">
      <w:pPr>
        <w:shd w:val="clear" w:color="auto" w:fill="FFFFFF" w:themeFill="background1"/>
        <w:tabs>
          <w:tab w:val="left" w:pos="1134"/>
        </w:tabs>
        <w:spacing w:line="276" w:lineRule="auto"/>
        <w:ind w:right="75" w:firstLine="567"/>
        <w:contextualSpacing/>
        <w:jc w:val="both"/>
        <w:rPr>
          <w:sz w:val="24"/>
          <w:szCs w:val="24"/>
        </w:rPr>
      </w:pPr>
      <w:r w:rsidRPr="007A6912">
        <w:rPr>
          <w:sz w:val="24"/>
          <w:szCs w:val="24"/>
        </w:rPr>
        <w:t>Пояснительная записка к видеофрагменту урока (занятия)</w:t>
      </w:r>
      <w:r w:rsidR="00102A95" w:rsidRPr="007A6912">
        <w:rPr>
          <w:sz w:val="24"/>
          <w:szCs w:val="24"/>
        </w:rPr>
        <w:t xml:space="preserve"> должна содержать следующие разделы:</w:t>
      </w:r>
    </w:p>
    <w:p w:rsidR="00102A95" w:rsidRPr="007A6912" w:rsidRDefault="00102A95" w:rsidP="00072638">
      <w:pPr>
        <w:pStyle w:val="aa"/>
        <w:numPr>
          <w:ilvl w:val="0"/>
          <w:numId w:val="31"/>
        </w:numPr>
        <w:shd w:val="clear" w:color="auto" w:fill="FFFFFF" w:themeFill="background1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6912">
        <w:rPr>
          <w:rFonts w:ascii="Times New Roman" w:eastAsia="Times New Roman" w:hAnsi="Times New Roman" w:cs="Times New Roman"/>
          <w:sz w:val="24"/>
          <w:szCs w:val="24"/>
        </w:rPr>
        <w:t>Титульный лист</w:t>
      </w:r>
      <w:r w:rsidR="00072638" w:rsidRPr="00072638">
        <w:t xml:space="preserve"> </w:t>
      </w:r>
      <w:r w:rsidR="00072638">
        <w:t>(</w:t>
      </w:r>
      <w:r w:rsidR="00072638">
        <w:rPr>
          <w:rFonts w:ascii="Times New Roman" w:eastAsia="Times New Roman" w:hAnsi="Times New Roman" w:cs="Times New Roman"/>
          <w:sz w:val="24"/>
          <w:szCs w:val="24"/>
        </w:rPr>
        <w:t>П</w:t>
      </w:r>
      <w:r w:rsidR="00072638" w:rsidRPr="00DC332A">
        <w:rPr>
          <w:rFonts w:ascii="Times New Roman" w:eastAsia="Times New Roman" w:hAnsi="Times New Roman" w:cs="Times New Roman"/>
          <w:sz w:val="24"/>
          <w:szCs w:val="24"/>
        </w:rPr>
        <w:t>риложени</w:t>
      </w:r>
      <w:r w:rsidR="00D7191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72638" w:rsidRPr="00DC33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2638">
        <w:rPr>
          <w:rFonts w:ascii="Times New Roman" w:eastAsia="Times New Roman" w:hAnsi="Times New Roman" w:cs="Times New Roman"/>
          <w:sz w:val="24"/>
          <w:szCs w:val="24"/>
        </w:rPr>
        <w:t>2)</w:t>
      </w:r>
    </w:p>
    <w:p w:rsidR="008A668E" w:rsidRDefault="007A6912" w:rsidP="008A668E">
      <w:pPr>
        <w:pStyle w:val="aa"/>
        <w:numPr>
          <w:ilvl w:val="0"/>
          <w:numId w:val="31"/>
        </w:numPr>
        <w:shd w:val="clear" w:color="auto" w:fill="FFFFFF" w:themeFill="background1"/>
        <w:tabs>
          <w:tab w:val="left" w:pos="1134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6912">
        <w:rPr>
          <w:rFonts w:ascii="Times New Roman" w:eastAsia="Times New Roman" w:hAnsi="Times New Roman" w:cs="Times New Roman"/>
          <w:sz w:val="24"/>
          <w:szCs w:val="24"/>
        </w:rPr>
        <w:t>Пояснительная записка</w:t>
      </w:r>
      <w:r w:rsidR="00E47DA4">
        <w:rPr>
          <w:rFonts w:ascii="Times New Roman" w:eastAsia="Times New Roman" w:hAnsi="Times New Roman" w:cs="Times New Roman"/>
          <w:sz w:val="24"/>
          <w:szCs w:val="24"/>
        </w:rPr>
        <w:t>, в которой отражено:</w:t>
      </w:r>
    </w:p>
    <w:p w:rsidR="00780551" w:rsidRPr="00780551" w:rsidRDefault="00780551" w:rsidP="00780551">
      <w:pPr>
        <w:pStyle w:val="aa"/>
        <w:numPr>
          <w:ilvl w:val="0"/>
          <w:numId w:val="43"/>
        </w:num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интегрированные предметы</w:t>
      </w:r>
      <w:r w:rsidR="00072638">
        <w:rPr>
          <w:rFonts w:ascii="Times New Roman" w:eastAsia="Times New Roman" w:hAnsi="Times New Roman" w:cs="Times New Roman"/>
          <w:sz w:val="24"/>
          <w:szCs w:val="24"/>
        </w:rPr>
        <w:t xml:space="preserve"> (образовательные области для детских садов)</w:t>
      </w:r>
    </w:p>
    <w:p w:rsidR="00E47DA4" w:rsidRDefault="00E47DA4" w:rsidP="00780551">
      <w:pPr>
        <w:pStyle w:val="aa"/>
        <w:numPr>
          <w:ilvl w:val="0"/>
          <w:numId w:val="43"/>
        </w:num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 урока (занятия)</w:t>
      </w:r>
    </w:p>
    <w:p w:rsidR="00E47DA4" w:rsidRDefault="00E47DA4" w:rsidP="00780551">
      <w:pPr>
        <w:pStyle w:val="aa"/>
        <w:numPr>
          <w:ilvl w:val="0"/>
          <w:numId w:val="43"/>
        </w:num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класс (группа)</w:t>
      </w:r>
    </w:p>
    <w:p w:rsidR="00E47DA4" w:rsidRDefault="00E47DA4" w:rsidP="00780551">
      <w:pPr>
        <w:pStyle w:val="aa"/>
        <w:numPr>
          <w:ilvl w:val="0"/>
          <w:numId w:val="43"/>
        </w:num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7DA4">
        <w:rPr>
          <w:rFonts w:ascii="Times New Roman" w:eastAsia="Times New Roman" w:hAnsi="Times New Roman" w:cs="Times New Roman"/>
          <w:sz w:val="24"/>
          <w:szCs w:val="24"/>
        </w:rPr>
        <w:t xml:space="preserve">место </w:t>
      </w:r>
      <w:r>
        <w:rPr>
          <w:rFonts w:ascii="Times New Roman" w:eastAsia="Times New Roman" w:hAnsi="Times New Roman" w:cs="Times New Roman"/>
          <w:sz w:val="24"/>
          <w:szCs w:val="24"/>
        </w:rPr>
        <w:t>урока (</w:t>
      </w:r>
      <w:r w:rsidRPr="00E47DA4">
        <w:rPr>
          <w:rFonts w:ascii="Times New Roman" w:eastAsia="Times New Roman" w:hAnsi="Times New Roman" w:cs="Times New Roman"/>
          <w:sz w:val="24"/>
          <w:szCs w:val="24"/>
        </w:rPr>
        <w:t>занятия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47DA4">
        <w:rPr>
          <w:rFonts w:ascii="Times New Roman" w:eastAsia="Times New Roman" w:hAnsi="Times New Roman" w:cs="Times New Roman"/>
          <w:sz w:val="24"/>
          <w:szCs w:val="24"/>
        </w:rPr>
        <w:t xml:space="preserve"> в системе </w:t>
      </w:r>
      <w:r>
        <w:rPr>
          <w:rFonts w:ascii="Times New Roman" w:eastAsia="Times New Roman" w:hAnsi="Times New Roman" w:cs="Times New Roman"/>
          <w:sz w:val="24"/>
          <w:szCs w:val="24"/>
        </w:rPr>
        <w:t>уроков (</w:t>
      </w:r>
      <w:r w:rsidRPr="00E47DA4">
        <w:rPr>
          <w:rFonts w:ascii="Times New Roman" w:eastAsia="Times New Roman" w:hAnsi="Times New Roman" w:cs="Times New Roman"/>
          <w:sz w:val="24"/>
          <w:szCs w:val="24"/>
        </w:rPr>
        <w:t>занятий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80551" w:rsidRDefault="00780551" w:rsidP="00780551">
      <w:pPr>
        <w:pStyle w:val="aa"/>
        <w:numPr>
          <w:ilvl w:val="0"/>
          <w:numId w:val="43"/>
        </w:num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этап(ы) урока (</w:t>
      </w:r>
      <w:r w:rsidRPr="00E47DA4">
        <w:rPr>
          <w:rFonts w:ascii="Times New Roman" w:eastAsia="Times New Roman" w:hAnsi="Times New Roman" w:cs="Times New Roman"/>
          <w:sz w:val="24"/>
          <w:szCs w:val="24"/>
        </w:rPr>
        <w:t>занятия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80551" w:rsidRDefault="00780551" w:rsidP="00780551">
      <w:pPr>
        <w:pStyle w:val="aa"/>
        <w:numPr>
          <w:ilvl w:val="0"/>
          <w:numId w:val="43"/>
        </w:num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цель, предполагаемый результат этапа(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80551" w:rsidRPr="00780551" w:rsidRDefault="00780551" w:rsidP="00780551">
      <w:pPr>
        <w:pStyle w:val="aa"/>
        <w:numPr>
          <w:ilvl w:val="0"/>
          <w:numId w:val="43"/>
        </w:num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551">
        <w:rPr>
          <w:rFonts w:ascii="Times New Roman" w:eastAsia="Times New Roman" w:hAnsi="Times New Roman" w:cs="Times New Roman"/>
          <w:sz w:val="24"/>
          <w:szCs w:val="24"/>
        </w:rPr>
        <w:t>используемые педагогические технологии и приёмы</w:t>
      </w:r>
    </w:p>
    <w:p w:rsidR="00780551" w:rsidRPr="00780551" w:rsidRDefault="00780551" w:rsidP="00780551">
      <w:pPr>
        <w:pStyle w:val="aa"/>
        <w:numPr>
          <w:ilvl w:val="0"/>
          <w:numId w:val="43"/>
        </w:num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551">
        <w:rPr>
          <w:rFonts w:ascii="Times New Roman" w:eastAsia="Times New Roman" w:hAnsi="Times New Roman" w:cs="Times New Roman"/>
          <w:sz w:val="24"/>
          <w:szCs w:val="24"/>
        </w:rPr>
        <w:t>форма организации познавательной деятельности</w:t>
      </w:r>
    </w:p>
    <w:p w:rsidR="00780551" w:rsidRPr="00072638" w:rsidRDefault="00780551" w:rsidP="00780551">
      <w:pPr>
        <w:pStyle w:val="aa"/>
        <w:numPr>
          <w:ilvl w:val="0"/>
          <w:numId w:val="43"/>
        </w:num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551">
        <w:rPr>
          <w:rFonts w:ascii="Times New Roman" w:eastAsia="Times New Roman" w:hAnsi="Times New Roman" w:cs="Times New Roman"/>
          <w:sz w:val="24"/>
          <w:szCs w:val="24"/>
        </w:rPr>
        <w:t>используемые</w:t>
      </w:r>
      <w:r w:rsidRPr="007805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электронные </w:t>
      </w:r>
      <w:r w:rsidRPr="00780551">
        <w:rPr>
          <w:rFonts w:ascii="Times New Roman" w:hAnsi="Times New Roman" w:cs="Times New Roman"/>
          <w:sz w:val="24"/>
          <w:szCs w:val="24"/>
        </w:rPr>
        <w:t>образовательные ресурсы</w:t>
      </w:r>
    </w:p>
    <w:p w:rsidR="00072638" w:rsidRPr="00072638" w:rsidRDefault="00072638" w:rsidP="00780551">
      <w:pPr>
        <w:pStyle w:val="aa"/>
        <w:numPr>
          <w:ilvl w:val="0"/>
          <w:numId w:val="43"/>
        </w:num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638">
        <w:rPr>
          <w:rFonts w:ascii="Times New Roman" w:hAnsi="Times New Roman" w:cs="Times New Roman"/>
          <w:sz w:val="24"/>
          <w:szCs w:val="24"/>
        </w:rPr>
        <w:t xml:space="preserve">база (или место) проведения </w:t>
      </w:r>
      <w:r>
        <w:rPr>
          <w:rFonts w:ascii="Times New Roman" w:hAnsi="Times New Roman" w:cs="Times New Roman"/>
          <w:sz w:val="24"/>
          <w:szCs w:val="24"/>
        </w:rPr>
        <w:t>урока (</w:t>
      </w:r>
      <w:r w:rsidRPr="00072638">
        <w:rPr>
          <w:rFonts w:ascii="Times New Roman" w:hAnsi="Times New Roman" w:cs="Times New Roman"/>
          <w:sz w:val="24"/>
          <w:szCs w:val="24"/>
        </w:rPr>
        <w:t>занятия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72638" w:rsidRPr="00072638" w:rsidRDefault="00072638" w:rsidP="00780551">
      <w:pPr>
        <w:pStyle w:val="aa"/>
        <w:numPr>
          <w:ilvl w:val="0"/>
          <w:numId w:val="43"/>
        </w:numPr>
        <w:shd w:val="clear" w:color="auto" w:fill="FFFFFF" w:themeFill="background1"/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2638">
        <w:rPr>
          <w:rFonts w:ascii="Times New Roman" w:hAnsi="Times New Roman" w:cs="Times New Roman"/>
          <w:sz w:val="24"/>
          <w:szCs w:val="24"/>
          <w:u w:val="single"/>
        </w:rPr>
        <w:t>ссылка</w:t>
      </w:r>
      <w:r>
        <w:rPr>
          <w:rFonts w:ascii="Times New Roman" w:hAnsi="Times New Roman" w:cs="Times New Roman"/>
          <w:sz w:val="24"/>
          <w:szCs w:val="24"/>
        </w:rPr>
        <w:t xml:space="preserve"> на видеофрагмент урока (</w:t>
      </w:r>
      <w:r w:rsidRPr="00072638">
        <w:rPr>
          <w:rFonts w:ascii="Times New Roman" w:hAnsi="Times New Roman" w:cs="Times New Roman"/>
          <w:sz w:val="24"/>
          <w:szCs w:val="24"/>
        </w:rPr>
        <w:t>занятия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72638" w:rsidRDefault="00072638" w:rsidP="00F411F1">
      <w:pPr>
        <w:shd w:val="clear" w:color="auto" w:fill="FFFFFF" w:themeFill="background1"/>
        <w:tabs>
          <w:tab w:val="left" w:pos="1134"/>
        </w:tabs>
        <w:spacing w:line="276" w:lineRule="auto"/>
        <w:ind w:right="75" w:firstLine="567"/>
        <w:contextualSpacing/>
        <w:jc w:val="both"/>
        <w:rPr>
          <w:sz w:val="24"/>
          <w:szCs w:val="24"/>
        </w:rPr>
      </w:pPr>
    </w:p>
    <w:p w:rsidR="005F5D78" w:rsidRPr="005956ED" w:rsidRDefault="005956ED" w:rsidP="00F411F1">
      <w:pPr>
        <w:shd w:val="clear" w:color="auto" w:fill="FFFFFF" w:themeFill="background1"/>
        <w:tabs>
          <w:tab w:val="left" w:pos="1134"/>
        </w:tabs>
        <w:spacing w:line="276" w:lineRule="auto"/>
        <w:ind w:right="75" w:firstLine="567"/>
        <w:contextualSpacing/>
        <w:jc w:val="both"/>
        <w:rPr>
          <w:sz w:val="24"/>
          <w:szCs w:val="24"/>
        </w:rPr>
      </w:pPr>
      <w:r w:rsidRPr="005956ED">
        <w:rPr>
          <w:sz w:val="24"/>
          <w:szCs w:val="24"/>
        </w:rPr>
        <w:t>Пояснительная записка</w:t>
      </w:r>
      <w:r w:rsidR="00DF7F87" w:rsidRPr="005956ED">
        <w:rPr>
          <w:sz w:val="24"/>
          <w:szCs w:val="24"/>
        </w:rPr>
        <w:t xml:space="preserve"> должна быть пред</w:t>
      </w:r>
      <w:r w:rsidRPr="005956ED">
        <w:rPr>
          <w:sz w:val="24"/>
          <w:szCs w:val="24"/>
        </w:rPr>
        <w:t>о</w:t>
      </w:r>
      <w:r w:rsidR="00DF7F87" w:rsidRPr="005956ED">
        <w:rPr>
          <w:sz w:val="24"/>
          <w:szCs w:val="24"/>
        </w:rPr>
        <w:t>став</w:t>
      </w:r>
      <w:r w:rsidR="008A668E" w:rsidRPr="005956ED">
        <w:rPr>
          <w:sz w:val="24"/>
          <w:szCs w:val="24"/>
        </w:rPr>
        <w:t>лена в электронном виде, формат файла</w:t>
      </w:r>
      <w:r w:rsidR="00DF7F87" w:rsidRPr="005956ED">
        <w:rPr>
          <w:sz w:val="24"/>
          <w:szCs w:val="24"/>
        </w:rPr>
        <w:t xml:space="preserve"> </w:t>
      </w:r>
      <w:r w:rsidR="00DF7F87" w:rsidRPr="005956ED">
        <w:rPr>
          <w:sz w:val="24"/>
          <w:szCs w:val="24"/>
          <w:lang w:val="en-US"/>
        </w:rPr>
        <w:t>doc</w:t>
      </w:r>
      <w:r w:rsidR="00DF7F87" w:rsidRPr="005956ED">
        <w:rPr>
          <w:sz w:val="24"/>
          <w:szCs w:val="24"/>
        </w:rPr>
        <w:t xml:space="preserve"> (</w:t>
      </w:r>
      <w:proofErr w:type="spellStart"/>
      <w:r w:rsidR="00DF7F87" w:rsidRPr="005956ED">
        <w:rPr>
          <w:sz w:val="24"/>
          <w:szCs w:val="24"/>
          <w:lang w:val="en-US"/>
        </w:rPr>
        <w:t>docx</w:t>
      </w:r>
      <w:proofErr w:type="spellEnd"/>
      <w:r w:rsidR="00DF7F87" w:rsidRPr="005956ED">
        <w:rPr>
          <w:sz w:val="24"/>
          <w:szCs w:val="24"/>
        </w:rPr>
        <w:t xml:space="preserve">) (редактор </w:t>
      </w:r>
      <w:r w:rsidR="00DF7F87" w:rsidRPr="005956ED">
        <w:rPr>
          <w:sz w:val="24"/>
          <w:szCs w:val="24"/>
          <w:lang w:val="en-US"/>
        </w:rPr>
        <w:t>Microsoft</w:t>
      </w:r>
      <w:r w:rsidR="00DF7F87" w:rsidRPr="005956ED">
        <w:rPr>
          <w:sz w:val="24"/>
          <w:szCs w:val="24"/>
        </w:rPr>
        <w:t xml:space="preserve"> </w:t>
      </w:r>
      <w:r w:rsidR="008A668E" w:rsidRPr="005956ED">
        <w:rPr>
          <w:sz w:val="24"/>
          <w:szCs w:val="24"/>
          <w:lang w:val="en-US"/>
        </w:rPr>
        <w:t>Office</w:t>
      </w:r>
      <w:r w:rsidR="008A668E" w:rsidRPr="005956ED">
        <w:rPr>
          <w:sz w:val="24"/>
          <w:szCs w:val="24"/>
        </w:rPr>
        <w:t xml:space="preserve"> </w:t>
      </w:r>
      <w:r w:rsidR="00DF7F87" w:rsidRPr="005956ED">
        <w:rPr>
          <w:sz w:val="24"/>
          <w:szCs w:val="24"/>
          <w:lang w:val="en-US"/>
        </w:rPr>
        <w:t>Word</w:t>
      </w:r>
      <w:r w:rsidRPr="005956ED">
        <w:rPr>
          <w:sz w:val="24"/>
          <w:szCs w:val="24"/>
        </w:rPr>
        <w:t>), общий объём не более 2</w:t>
      </w:r>
      <w:r w:rsidR="00DF7F87" w:rsidRPr="005956ED">
        <w:rPr>
          <w:sz w:val="24"/>
          <w:szCs w:val="24"/>
        </w:rPr>
        <w:t xml:space="preserve"> страниц (без учёта титульного листа).</w:t>
      </w:r>
    </w:p>
    <w:p w:rsidR="00707E4A" w:rsidRPr="00141949" w:rsidRDefault="00DF7F87" w:rsidP="00707E4A">
      <w:pPr>
        <w:shd w:val="clear" w:color="auto" w:fill="FFFFFF" w:themeFill="background1"/>
        <w:tabs>
          <w:tab w:val="left" w:pos="1134"/>
        </w:tabs>
        <w:spacing w:line="276" w:lineRule="auto"/>
        <w:ind w:right="75" w:firstLine="567"/>
        <w:contextualSpacing/>
        <w:jc w:val="both"/>
        <w:rPr>
          <w:sz w:val="24"/>
          <w:szCs w:val="24"/>
        </w:rPr>
      </w:pPr>
      <w:r w:rsidRPr="005956ED">
        <w:rPr>
          <w:sz w:val="24"/>
          <w:szCs w:val="24"/>
        </w:rPr>
        <w:t>Требования к оформлению: формат страницы: А4; шрифт </w:t>
      </w:r>
      <w:proofErr w:type="spellStart"/>
      <w:r w:rsidRPr="005956ED">
        <w:rPr>
          <w:sz w:val="24"/>
          <w:szCs w:val="24"/>
        </w:rPr>
        <w:t>Times</w:t>
      </w:r>
      <w:proofErr w:type="spellEnd"/>
      <w:r w:rsidRPr="005956ED">
        <w:rPr>
          <w:sz w:val="24"/>
          <w:szCs w:val="24"/>
        </w:rPr>
        <w:t xml:space="preserve"> </w:t>
      </w:r>
      <w:proofErr w:type="spellStart"/>
      <w:r w:rsidRPr="005956ED">
        <w:rPr>
          <w:sz w:val="24"/>
          <w:szCs w:val="24"/>
        </w:rPr>
        <w:t>New</w:t>
      </w:r>
      <w:proofErr w:type="spellEnd"/>
      <w:r w:rsidRPr="005956ED">
        <w:rPr>
          <w:sz w:val="24"/>
          <w:szCs w:val="24"/>
        </w:rPr>
        <w:t xml:space="preserve"> </w:t>
      </w:r>
      <w:proofErr w:type="spellStart"/>
      <w:r w:rsidRPr="005956ED">
        <w:rPr>
          <w:sz w:val="24"/>
          <w:szCs w:val="24"/>
        </w:rPr>
        <w:t>Roman</w:t>
      </w:r>
      <w:proofErr w:type="spellEnd"/>
      <w:r w:rsidRPr="005956ED">
        <w:rPr>
          <w:sz w:val="24"/>
          <w:szCs w:val="24"/>
        </w:rPr>
        <w:t xml:space="preserve">, </w:t>
      </w:r>
      <w:r w:rsidR="00672F36" w:rsidRPr="005956ED">
        <w:rPr>
          <w:sz w:val="24"/>
          <w:szCs w:val="24"/>
        </w:rPr>
        <w:t>кегль – 14</w:t>
      </w:r>
      <w:r w:rsidRPr="005956ED">
        <w:rPr>
          <w:sz w:val="24"/>
          <w:szCs w:val="24"/>
        </w:rPr>
        <w:t xml:space="preserve">; </w:t>
      </w:r>
      <w:r w:rsidR="00672F36" w:rsidRPr="005956ED">
        <w:rPr>
          <w:sz w:val="24"/>
          <w:szCs w:val="24"/>
        </w:rPr>
        <w:t xml:space="preserve">без автоматического переноса; </w:t>
      </w:r>
      <w:r w:rsidR="00A6504D">
        <w:rPr>
          <w:sz w:val="24"/>
          <w:szCs w:val="24"/>
        </w:rPr>
        <w:t>межстрочный интервал 1,5</w:t>
      </w:r>
      <w:r w:rsidRPr="005956ED">
        <w:rPr>
          <w:sz w:val="24"/>
          <w:szCs w:val="24"/>
        </w:rPr>
        <w:t xml:space="preserve">; выравнивание по ширине; </w:t>
      </w:r>
      <w:r w:rsidR="00672F36" w:rsidRPr="005956ED">
        <w:rPr>
          <w:sz w:val="24"/>
          <w:szCs w:val="24"/>
        </w:rPr>
        <w:t xml:space="preserve">абзацный отступ – 1,25; </w:t>
      </w:r>
      <w:r w:rsidRPr="005956ED">
        <w:rPr>
          <w:sz w:val="24"/>
          <w:szCs w:val="24"/>
        </w:rPr>
        <w:t>поля: верхнее и нижнее – по 2 см, левое – 3 см, правое – 1 см</w:t>
      </w:r>
      <w:r w:rsidR="00672F36" w:rsidRPr="005956ED">
        <w:rPr>
          <w:sz w:val="24"/>
          <w:szCs w:val="24"/>
        </w:rPr>
        <w:t>; нумерация страниц не производится.</w:t>
      </w:r>
    </w:p>
    <w:p w:rsidR="00873432" w:rsidRDefault="00072638" w:rsidP="00A6504D">
      <w:pPr>
        <w:shd w:val="clear" w:color="auto" w:fill="FFFFFF" w:themeFill="background1"/>
        <w:tabs>
          <w:tab w:val="left" w:pos="1134"/>
        </w:tabs>
        <w:ind w:right="75" w:firstLine="567"/>
        <w:contextualSpacing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Приложение 2</w:t>
      </w:r>
    </w:p>
    <w:p w:rsidR="00651273" w:rsidRPr="00E47DA4" w:rsidRDefault="00651273" w:rsidP="00E47DA4">
      <w:pPr>
        <w:ind w:firstLine="709"/>
        <w:jc w:val="center"/>
        <w:rPr>
          <w:sz w:val="24"/>
          <w:szCs w:val="24"/>
        </w:rPr>
      </w:pPr>
      <w:r w:rsidRPr="00E47DA4">
        <w:rPr>
          <w:sz w:val="24"/>
          <w:szCs w:val="24"/>
        </w:rPr>
        <w:t xml:space="preserve">Муниципальное </w:t>
      </w:r>
      <w:r w:rsidR="00E47DA4" w:rsidRPr="00E47DA4">
        <w:rPr>
          <w:sz w:val="24"/>
          <w:szCs w:val="24"/>
        </w:rPr>
        <w:t>автономное</w:t>
      </w:r>
      <w:r w:rsidRPr="00E47DA4">
        <w:rPr>
          <w:sz w:val="24"/>
          <w:szCs w:val="24"/>
        </w:rPr>
        <w:t xml:space="preserve"> учреждение</w:t>
      </w:r>
      <w:r w:rsidR="00E47DA4" w:rsidRPr="00E47DA4">
        <w:rPr>
          <w:sz w:val="24"/>
          <w:szCs w:val="24"/>
        </w:rPr>
        <w:t xml:space="preserve"> до</w:t>
      </w:r>
      <w:r w:rsidR="00E47DA4">
        <w:rPr>
          <w:sz w:val="24"/>
          <w:szCs w:val="24"/>
        </w:rPr>
        <w:t xml:space="preserve">полнительного профессионального </w:t>
      </w:r>
      <w:r w:rsidR="00E47DA4" w:rsidRPr="00E47DA4">
        <w:rPr>
          <w:sz w:val="24"/>
          <w:szCs w:val="24"/>
        </w:rPr>
        <w:t>образования</w:t>
      </w:r>
      <w:r w:rsidR="00E47DA4">
        <w:rPr>
          <w:sz w:val="24"/>
          <w:szCs w:val="24"/>
        </w:rPr>
        <w:t xml:space="preserve"> </w:t>
      </w:r>
      <w:r w:rsidRPr="00E47DA4">
        <w:rPr>
          <w:sz w:val="24"/>
          <w:szCs w:val="24"/>
        </w:rPr>
        <w:t>«</w:t>
      </w:r>
      <w:r w:rsidR="00E47DA4" w:rsidRPr="00E47DA4">
        <w:rPr>
          <w:sz w:val="24"/>
          <w:szCs w:val="24"/>
        </w:rPr>
        <w:t>Центр научно-методического обеспечения</w:t>
      </w:r>
      <w:r w:rsidRPr="00E47DA4">
        <w:rPr>
          <w:sz w:val="24"/>
          <w:szCs w:val="24"/>
        </w:rPr>
        <w:t>»</w:t>
      </w:r>
    </w:p>
    <w:p w:rsidR="00873432" w:rsidRDefault="00873432" w:rsidP="00873432">
      <w:pPr>
        <w:rPr>
          <w:sz w:val="28"/>
          <w:szCs w:val="28"/>
        </w:rPr>
      </w:pPr>
    </w:p>
    <w:p w:rsidR="00873432" w:rsidRDefault="00873432" w:rsidP="00873432">
      <w:pPr>
        <w:rPr>
          <w:sz w:val="28"/>
          <w:szCs w:val="28"/>
        </w:rPr>
      </w:pPr>
    </w:p>
    <w:p w:rsidR="00873432" w:rsidRDefault="00873432" w:rsidP="00651273">
      <w:pPr>
        <w:ind w:firstLine="709"/>
        <w:jc w:val="center"/>
        <w:rPr>
          <w:sz w:val="28"/>
          <w:szCs w:val="28"/>
        </w:rPr>
      </w:pPr>
    </w:p>
    <w:p w:rsidR="00873432" w:rsidRDefault="00873432" w:rsidP="00651273">
      <w:pPr>
        <w:ind w:firstLine="709"/>
        <w:jc w:val="center"/>
        <w:rPr>
          <w:sz w:val="28"/>
          <w:szCs w:val="28"/>
        </w:rPr>
      </w:pPr>
    </w:p>
    <w:p w:rsidR="00E47DA4" w:rsidRPr="00873432" w:rsidRDefault="00E47DA4" w:rsidP="00651273">
      <w:pPr>
        <w:ind w:firstLine="709"/>
        <w:jc w:val="center"/>
        <w:rPr>
          <w:sz w:val="28"/>
          <w:szCs w:val="28"/>
        </w:rPr>
      </w:pPr>
    </w:p>
    <w:p w:rsidR="00651273" w:rsidRPr="00873432" w:rsidRDefault="00E47DA4" w:rsidP="00E47DA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651273" w:rsidRPr="00873432">
        <w:rPr>
          <w:sz w:val="28"/>
          <w:szCs w:val="28"/>
        </w:rPr>
        <w:t xml:space="preserve">онкурс </w:t>
      </w:r>
      <w:r w:rsidR="00873432">
        <w:rPr>
          <w:sz w:val="28"/>
          <w:szCs w:val="28"/>
        </w:rPr>
        <w:t>бинарных уроков (</w:t>
      </w:r>
      <w:r w:rsidR="005D7807" w:rsidRPr="00873432">
        <w:rPr>
          <w:sz w:val="28"/>
          <w:szCs w:val="28"/>
        </w:rPr>
        <w:t>занятий</w:t>
      </w:r>
      <w:r w:rsidR="00873432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676295" w:rsidRPr="00873432">
        <w:rPr>
          <w:sz w:val="28"/>
          <w:szCs w:val="28"/>
        </w:rPr>
        <w:t>«</w:t>
      </w:r>
      <w:r w:rsidR="00873432">
        <w:rPr>
          <w:sz w:val="28"/>
          <w:szCs w:val="28"/>
        </w:rPr>
        <w:t>СИНЕРГИЯ</w:t>
      </w:r>
      <w:r w:rsidR="00676295" w:rsidRPr="00873432">
        <w:rPr>
          <w:sz w:val="28"/>
          <w:szCs w:val="28"/>
        </w:rPr>
        <w:t>»</w:t>
      </w:r>
      <w:r w:rsidR="00651273" w:rsidRPr="00873432">
        <w:rPr>
          <w:sz w:val="28"/>
          <w:szCs w:val="28"/>
        </w:rPr>
        <w:t xml:space="preserve"> </w:t>
      </w:r>
    </w:p>
    <w:p w:rsidR="00E47DA4" w:rsidRDefault="00E47DA4" w:rsidP="00651273">
      <w:pPr>
        <w:ind w:firstLine="709"/>
        <w:jc w:val="center"/>
        <w:rPr>
          <w:sz w:val="28"/>
          <w:szCs w:val="28"/>
        </w:rPr>
      </w:pPr>
    </w:p>
    <w:p w:rsidR="00651273" w:rsidRPr="00873432" w:rsidRDefault="00676295" w:rsidP="00651273">
      <w:pPr>
        <w:ind w:firstLine="709"/>
        <w:jc w:val="center"/>
        <w:rPr>
          <w:sz w:val="28"/>
          <w:szCs w:val="28"/>
        </w:rPr>
      </w:pPr>
      <w:r w:rsidRPr="00873432">
        <w:rPr>
          <w:sz w:val="28"/>
          <w:szCs w:val="28"/>
        </w:rPr>
        <w:t>Номинация</w:t>
      </w:r>
      <w:r w:rsidR="00E47DA4">
        <w:rPr>
          <w:sz w:val="28"/>
          <w:szCs w:val="28"/>
        </w:rPr>
        <w:t>: «</w:t>
      </w:r>
      <w:r w:rsidR="00873432">
        <w:rPr>
          <w:sz w:val="28"/>
          <w:szCs w:val="28"/>
        </w:rPr>
        <w:t>Название номинации</w:t>
      </w:r>
      <w:r w:rsidR="00651273" w:rsidRPr="00873432">
        <w:rPr>
          <w:sz w:val="28"/>
          <w:szCs w:val="28"/>
        </w:rPr>
        <w:t>»</w:t>
      </w:r>
    </w:p>
    <w:p w:rsidR="00651273" w:rsidRPr="00873432" w:rsidRDefault="00651273" w:rsidP="00676295">
      <w:pPr>
        <w:ind w:firstLine="709"/>
        <w:jc w:val="center"/>
        <w:rPr>
          <w:sz w:val="28"/>
          <w:szCs w:val="28"/>
        </w:rPr>
      </w:pPr>
    </w:p>
    <w:p w:rsidR="00651273" w:rsidRDefault="00651273" w:rsidP="00651273">
      <w:pPr>
        <w:ind w:firstLine="709"/>
        <w:jc w:val="center"/>
        <w:rPr>
          <w:sz w:val="28"/>
          <w:szCs w:val="28"/>
        </w:rPr>
      </w:pPr>
    </w:p>
    <w:p w:rsidR="00873432" w:rsidRPr="00873432" w:rsidRDefault="00873432" w:rsidP="00651273">
      <w:pPr>
        <w:ind w:firstLine="709"/>
        <w:jc w:val="center"/>
        <w:rPr>
          <w:sz w:val="28"/>
          <w:szCs w:val="28"/>
        </w:rPr>
      </w:pPr>
    </w:p>
    <w:p w:rsidR="00651273" w:rsidRPr="00873432" w:rsidRDefault="00651273" w:rsidP="00651273">
      <w:pPr>
        <w:ind w:firstLine="709"/>
        <w:jc w:val="center"/>
        <w:rPr>
          <w:sz w:val="28"/>
          <w:szCs w:val="28"/>
        </w:rPr>
      </w:pPr>
    </w:p>
    <w:p w:rsidR="00676295" w:rsidRPr="00873432" w:rsidRDefault="00873432" w:rsidP="006512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  <w:r w:rsidR="00676295" w:rsidRPr="0087343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 видеофрагменту урока (</w:t>
      </w:r>
      <w:r w:rsidR="005D7807" w:rsidRPr="00873432">
        <w:rPr>
          <w:b/>
          <w:sz w:val="28"/>
          <w:szCs w:val="28"/>
        </w:rPr>
        <w:t>занятия</w:t>
      </w:r>
      <w:r>
        <w:rPr>
          <w:b/>
          <w:sz w:val="28"/>
          <w:szCs w:val="28"/>
        </w:rPr>
        <w:t>)</w:t>
      </w:r>
      <w:r w:rsidR="00676295" w:rsidRPr="00873432">
        <w:rPr>
          <w:b/>
          <w:sz w:val="28"/>
          <w:szCs w:val="28"/>
        </w:rPr>
        <w:t xml:space="preserve"> </w:t>
      </w:r>
    </w:p>
    <w:p w:rsidR="00651273" w:rsidRPr="00873432" w:rsidRDefault="00651273" w:rsidP="00651273">
      <w:pPr>
        <w:ind w:firstLine="709"/>
        <w:jc w:val="center"/>
        <w:rPr>
          <w:b/>
          <w:sz w:val="28"/>
          <w:szCs w:val="28"/>
        </w:rPr>
      </w:pPr>
      <w:r w:rsidRPr="00873432">
        <w:rPr>
          <w:b/>
          <w:sz w:val="28"/>
          <w:szCs w:val="28"/>
        </w:rPr>
        <w:t>«</w:t>
      </w:r>
      <w:r w:rsidR="00D65593" w:rsidRPr="00873432">
        <w:rPr>
          <w:b/>
          <w:sz w:val="28"/>
          <w:szCs w:val="28"/>
        </w:rPr>
        <w:t>Тема</w:t>
      </w:r>
      <w:r w:rsidR="005D7807" w:rsidRPr="00873432">
        <w:rPr>
          <w:b/>
          <w:sz w:val="28"/>
          <w:szCs w:val="28"/>
        </w:rPr>
        <w:t xml:space="preserve"> </w:t>
      </w:r>
      <w:r w:rsidR="00873432">
        <w:rPr>
          <w:b/>
          <w:sz w:val="28"/>
          <w:szCs w:val="28"/>
        </w:rPr>
        <w:t>урока (</w:t>
      </w:r>
      <w:r w:rsidR="00D65593" w:rsidRPr="00873432">
        <w:rPr>
          <w:b/>
          <w:sz w:val="28"/>
          <w:szCs w:val="28"/>
        </w:rPr>
        <w:t>занятия</w:t>
      </w:r>
      <w:r w:rsidR="00873432">
        <w:rPr>
          <w:b/>
          <w:sz w:val="28"/>
          <w:szCs w:val="28"/>
        </w:rPr>
        <w:t>)</w:t>
      </w:r>
      <w:r w:rsidRPr="00873432">
        <w:rPr>
          <w:b/>
          <w:sz w:val="28"/>
          <w:szCs w:val="28"/>
        </w:rPr>
        <w:t>»</w:t>
      </w:r>
    </w:p>
    <w:p w:rsidR="00BA67FD" w:rsidRPr="00873432" w:rsidRDefault="00873432" w:rsidP="00651273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BA67FD" w:rsidRPr="00873432">
        <w:rPr>
          <w:sz w:val="28"/>
          <w:szCs w:val="28"/>
        </w:rPr>
        <w:t>класс</w:t>
      </w:r>
      <w:r>
        <w:rPr>
          <w:sz w:val="28"/>
          <w:szCs w:val="28"/>
        </w:rPr>
        <w:t>/группа</w:t>
      </w:r>
      <w:r w:rsidR="00BA67FD" w:rsidRPr="00873432">
        <w:rPr>
          <w:sz w:val="28"/>
          <w:szCs w:val="28"/>
        </w:rPr>
        <w:t>)</w:t>
      </w:r>
    </w:p>
    <w:p w:rsidR="00651273" w:rsidRPr="00873432" w:rsidRDefault="00651273" w:rsidP="00676295">
      <w:pPr>
        <w:ind w:left="4956" w:firstLine="431"/>
        <w:jc w:val="both"/>
        <w:rPr>
          <w:sz w:val="28"/>
          <w:szCs w:val="28"/>
        </w:rPr>
      </w:pPr>
    </w:p>
    <w:p w:rsidR="00651273" w:rsidRPr="00873432" w:rsidRDefault="00651273" w:rsidP="00676295">
      <w:pPr>
        <w:ind w:left="4956" w:firstLine="431"/>
        <w:jc w:val="both"/>
        <w:rPr>
          <w:sz w:val="28"/>
          <w:szCs w:val="28"/>
        </w:rPr>
      </w:pPr>
    </w:p>
    <w:p w:rsidR="00651273" w:rsidRPr="00873432" w:rsidRDefault="00651273" w:rsidP="00676295">
      <w:pPr>
        <w:ind w:left="4956" w:firstLine="431"/>
        <w:jc w:val="both"/>
        <w:rPr>
          <w:sz w:val="28"/>
          <w:szCs w:val="28"/>
        </w:rPr>
      </w:pPr>
    </w:p>
    <w:p w:rsidR="00651273" w:rsidRPr="00873432" w:rsidRDefault="00651273" w:rsidP="00676295">
      <w:pPr>
        <w:ind w:left="4956" w:firstLine="431"/>
        <w:jc w:val="both"/>
        <w:rPr>
          <w:sz w:val="28"/>
          <w:szCs w:val="28"/>
        </w:rPr>
      </w:pPr>
    </w:p>
    <w:p w:rsidR="00BA67FD" w:rsidRPr="00873432" w:rsidRDefault="00BA67FD" w:rsidP="00676295">
      <w:pPr>
        <w:ind w:left="4956" w:firstLine="431"/>
        <w:jc w:val="both"/>
        <w:rPr>
          <w:sz w:val="28"/>
          <w:szCs w:val="28"/>
        </w:rPr>
      </w:pPr>
    </w:p>
    <w:p w:rsidR="00651273" w:rsidRPr="00873432" w:rsidRDefault="00651273" w:rsidP="00676295">
      <w:pPr>
        <w:ind w:left="4956" w:firstLine="431"/>
        <w:jc w:val="both"/>
        <w:rPr>
          <w:sz w:val="28"/>
          <w:szCs w:val="28"/>
        </w:rPr>
      </w:pPr>
    </w:p>
    <w:p w:rsidR="00651273" w:rsidRPr="00873432" w:rsidRDefault="00651273" w:rsidP="00676295">
      <w:pPr>
        <w:ind w:left="4956" w:firstLine="431"/>
        <w:jc w:val="both"/>
        <w:rPr>
          <w:sz w:val="28"/>
          <w:szCs w:val="28"/>
        </w:rPr>
      </w:pPr>
    </w:p>
    <w:p w:rsidR="00651273" w:rsidRPr="00E47DA4" w:rsidRDefault="00873432" w:rsidP="00873432">
      <w:pPr>
        <w:jc w:val="both"/>
        <w:rPr>
          <w:sz w:val="24"/>
          <w:szCs w:val="24"/>
        </w:rPr>
      </w:pPr>
      <w:r w:rsidRPr="00E47DA4">
        <w:rPr>
          <w:sz w:val="24"/>
          <w:szCs w:val="24"/>
        </w:rPr>
        <w:t>Конкурсанты</w:t>
      </w:r>
      <w:r w:rsidR="00651273" w:rsidRPr="00E47DA4">
        <w:rPr>
          <w:sz w:val="24"/>
          <w:szCs w:val="24"/>
        </w:rPr>
        <w:t>:</w:t>
      </w:r>
    </w:p>
    <w:p w:rsidR="00651273" w:rsidRPr="00E47DA4" w:rsidRDefault="007A6912" w:rsidP="007A6912">
      <w:pPr>
        <w:jc w:val="both"/>
        <w:rPr>
          <w:sz w:val="24"/>
          <w:szCs w:val="24"/>
        </w:rPr>
      </w:pPr>
      <w:r w:rsidRPr="00E47DA4">
        <w:rPr>
          <w:sz w:val="24"/>
          <w:szCs w:val="24"/>
        </w:rPr>
        <w:t>ФИО</w:t>
      </w:r>
      <w:r w:rsidR="00676295" w:rsidRPr="00E47DA4">
        <w:rPr>
          <w:sz w:val="24"/>
          <w:szCs w:val="24"/>
        </w:rPr>
        <w:t>,</w:t>
      </w:r>
      <w:r w:rsidR="00651273" w:rsidRPr="00E47DA4">
        <w:rPr>
          <w:sz w:val="24"/>
          <w:szCs w:val="24"/>
        </w:rPr>
        <w:t xml:space="preserve"> </w:t>
      </w:r>
      <w:r w:rsidRPr="00E47DA4">
        <w:rPr>
          <w:sz w:val="24"/>
          <w:szCs w:val="24"/>
        </w:rPr>
        <w:t xml:space="preserve">должность, образовательная организация </w:t>
      </w:r>
    </w:p>
    <w:p w:rsidR="007A6912" w:rsidRPr="00E47DA4" w:rsidRDefault="007A6912" w:rsidP="007A6912">
      <w:pPr>
        <w:jc w:val="both"/>
        <w:rPr>
          <w:sz w:val="24"/>
          <w:szCs w:val="24"/>
        </w:rPr>
      </w:pPr>
      <w:r w:rsidRPr="00E47DA4">
        <w:rPr>
          <w:sz w:val="24"/>
          <w:szCs w:val="24"/>
        </w:rPr>
        <w:t xml:space="preserve">ФИО, должность, образовательная организация </w:t>
      </w:r>
    </w:p>
    <w:p w:rsidR="00651273" w:rsidRPr="00E47DA4" w:rsidRDefault="00651273" w:rsidP="007A6912">
      <w:pPr>
        <w:ind w:left="284" w:hanging="277"/>
        <w:jc w:val="both"/>
        <w:rPr>
          <w:sz w:val="24"/>
          <w:szCs w:val="24"/>
        </w:rPr>
      </w:pPr>
    </w:p>
    <w:p w:rsidR="00651273" w:rsidRPr="00E47DA4" w:rsidRDefault="00651273" w:rsidP="00651273">
      <w:pPr>
        <w:ind w:left="5664" w:hanging="277"/>
        <w:jc w:val="both"/>
        <w:rPr>
          <w:sz w:val="24"/>
          <w:szCs w:val="24"/>
        </w:rPr>
      </w:pPr>
    </w:p>
    <w:p w:rsidR="00651273" w:rsidRPr="00E47DA4" w:rsidRDefault="00651273" w:rsidP="00651273">
      <w:pPr>
        <w:ind w:left="5664" w:hanging="277"/>
        <w:jc w:val="both"/>
        <w:rPr>
          <w:sz w:val="24"/>
          <w:szCs w:val="24"/>
        </w:rPr>
      </w:pPr>
    </w:p>
    <w:p w:rsidR="00651273" w:rsidRPr="00E47DA4" w:rsidRDefault="00651273" w:rsidP="00651273">
      <w:pPr>
        <w:ind w:left="5664" w:hanging="277"/>
        <w:jc w:val="both"/>
        <w:rPr>
          <w:sz w:val="24"/>
          <w:szCs w:val="24"/>
        </w:rPr>
      </w:pPr>
    </w:p>
    <w:p w:rsidR="007A6912" w:rsidRPr="00E47DA4" w:rsidRDefault="007A6912" w:rsidP="00651273">
      <w:pPr>
        <w:ind w:left="5664" w:hanging="277"/>
        <w:jc w:val="both"/>
        <w:rPr>
          <w:sz w:val="24"/>
          <w:szCs w:val="24"/>
        </w:rPr>
      </w:pPr>
    </w:p>
    <w:p w:rsidR="007A6912" w:rsidRPr="00E47DA4" w:rsidRDefault="007A6912" w:rsidP="00651273">
      <w:pPr>
        <w:ind w:left="5664" w:hanging="277"/>
        <w:jc w:val="both"/>
        <w:rPr>
          <w:sz w:val="24"/>
          <w:szCs w:val="24"/>
        </w:rPr>
      </w:pPr>
    </w:p>
    <w:p w:rsidR="007A6912" w:rsidRPr="00E47DA4" w:rsidRDefault="007A6912" w:rsidP="00651273">
      <w:pPr>
        <w:ind w:left="5664" w:hanging="277"/>
        <w:jc w:val="both"/>
        <w:rPr>
          <w:sz w:val="24"/>
          <w:szCs w:val="24"/>
        </w:rPr>
      </w:pPr>
    </w:p>
    <w:p w:rsidR="007A6912" w:rsidRPr="00E47DA4" w:rsidRDefault="007A6912" w:rsidP="00651273">
      <w:pPr>
        <w:ind w:left="5664" w:hanging="277"/>
        <w:jc w:val="both"/>
        <w:rPr>
          <w:sz w:val="24"/>
          <w:szCs w:val="24"/>
        </w:rPr>
      </w:pPr>
    </w:p>
    <w:p w:rsidR="00651273" w:rsidRPr="00E47DA4" w:rsidRDefault="00651273" w:rsidP="00651273">
      <w:pPr>
        <w:ind w:left="5664" w:hanging="277"/>
        <w:jc w:val="both"/>
        <w:rPr>
          <w:sz w:val="24"/>
          <w:szCs w:val="24"/>
        </w:rPr>
      </w:pPr>
    </w:p>
    <w:p w:rsidR="00166948" w:rsidRPr="00E47DA4" w:rsidRDefault="00166948" w:rsidP="00651273">
      <w:pPr>
        <w:ind w:left="5664" w:hanging="277"/>
        <w:jc w:val="both"/>
        <w:rPr>
          <w:sz w:val="24"/>
          <w:szCs w:val="24"/>
        </w:rPr>
      </w:pPr>
    </w:p>
    <w:p w:rsidR="00651273" w:rsidRPr="00E47DA4" w:rsidRDefault="00651273" w:rsidP="00BA67FD">
      <w:pPr>
        <w:jc w:val="both"/>
        <w:rPr>
          <w:sz w:val="24"/>
          <w:szCs w:val="24"/>
        </w:rPr>
      </w:pPr>
    </w:p>
    <w:p w:rsidR="00BA67FD" w:rsidRPr="00E47DA4" w:rsidRDefault="00BA67FD" w:rsidP="00BA67FD">
      <w:pPr>
        <w:jc w:val="both"/>
        <w:rPr>
          <w:sz w:val="24"/>
          <w:szCs w:val="24"/>
        </w:rPr>
      </w:pPr>
    </w:p>
    <w:p w:rsidR="00BA67FD" w:rsidRDefault="00BA67FD" w:rsidP="00BA67FD">
      <w:pPr>
        <w:jc w:val="both"/>
        <w:rPr>
          <w:sz w:val="24"/>
          <w:szCs w:val="24"/>
        </w:rPr>
      </w:pPr>
    </w:p>
    <w:p w:rsidR="00E47DA4" w:rsidRPr="00E47DA4" w:rsidRDefault="00E47DA4" w:rsidP="00BA67FD">
      <w:pPr>
        <w:jc w:val="both"/>
        <w:rPr>
          <w:sz w:val="24"/>
          <w:szCs w:val="24"/>
        </w:rPr>
      </w:pPr>
    </w:p>
    <w:p w:rsidR="00651273" w:rsidRPr="00E47DA4" w:rsidRDefault="00651273" w:rsidP="005D7807">
      <w:pPr>
        <w:jc w:val="both"/>
        <w:rPr>
          <w:sz w:val="24"/>
          <w:szCs w:val="24"/>
        </w:rPr>
      </w:pPr>
    </w:p>
    <w:p w:rsidR="00651273" w:rsidRDefault="00651273" w:rsidP="00651273">
      <w:pPr>
        <w:ind w:left="5664" w:hanging="277"/>
        <w:jc w:val="both"/>
        <w:rPr>
          <w:sz w:val="24"/>
          <w:szCs w:val="24"/>
        </w:rPr>
      </w:pPr>
    </w:p>
    <w:p w:rsidR="00A6504D" w:rsidRDefault="00A6504D" w:rsidP="00651273">
      <w:pPr>
        <w:ind w:left="5664" w:hanging="277"/>
        <w:jc w:val="both"/>
        <w:rPr>
          <w:sz w:val="24"/>
          <w:szCs w:val="24"/>
        </w:rPr>
      </w:pPr>
    </w:p>
    <w:p w:rsidR="00A6504D" w:rsidRPr="00E47DA4" w:rsidRDefault="00A6504D" w:rsidP="00651273">
      <w:pPr>
        <w:ind w:left="5664" w:hanging="277"/>
        <w:jc w:val="both"/>
        <w:rPr>
          <w:sz w:val="24"/>
          <w:szCs w:val="24"/>
        </w:rPr>
      </w:pPr>
    </w:p>
    <w:p w:rsidR="00651273" w:rsidRPr="00E47DA4" w:rsidRDefault="00651273" w:rsidP="00651273">
      <w:pPr>
        <w:ind w:left="5664" w:hanging="277"/>
        <w:jc w:val="both"/>
        <w:rPr>
          <w:sz w:val="24"/>
          <w:szCs w:val="24"/>
        </w:rPr>
      </w:pPr>
    </w:p>
    <w:p w:rsidR="00651273" w:rsidRPr="00E47DA4" w:rsidRDefault="00873432" w:rsidP="00DC332A">
      <w:pPr>
        <w:shd w:val="clear" w:color="auto" w:fill="FFFFFF" w:themeFill="background1"/>
        <w:tabs>
          <w:tab w:val="left" w:pos="1134"/>
        </w:tabs>
        <w:ind w:right="75" w:firstLine="567"/>
        <w:contextualSpacing/>
        <w:jc w:val="center"/>
        <w:rPr>
          <w:i/>
          <w:sz w:val="24"/>
          <w:szCs w:val="24"/>
        </w:rPr>
      </w:pPr>
      <w:r w:rsidRPr="00E47DA4">
        <w:rPr>
          <w:sz w:val="24"/>
          <w:szCs w:val="24"/>
        </w:rPr>
        <w:t>г. Лысьва</w:t>
      </w:r>
      <w:r w:rsidR="007A6912" w:rsidRPr="00E47DA4">
        <w:rPr>
          <w:sz w:val="24"/>
          <w:szCs w:val="24"/>
        </w:rPr>
        <w:t>,</w:t>
      </w:r>
      <w:r w:rsidRPr="00E47DA4">
        <w:rPr>
          <w:sz w:val="24"/>
          <w:szCs w:val="24"/>
        </w:rPr>
        <w:t xml:space="preserve"> 2026</w:t>
      </w:r>
      <w:r w:rsidR="007A6912" w:rsidRPr="00E47DA4">
        <w:rPr>
          <w:sz w:val="24"/>
          <w:szCs w:val="24"/>
        </w:rPr>
        <w:t xml:space="preserve"> г.</w:t>
      </w:r>
    </w:p>
    <w:p w:rsidR="007A6912" w:rsidRPr="00E47DA4" w:rsidRDefault="007A6912" w:rsidP="00297AB7">
      <w:pPr>
        <w:shd w:val="clear" w:color="auto" w:fill="FFFFFF" w:themeFill="background1"/>
        <w:tabs>
          <w:tab w:val="left" w:pos="1134"/>
        </w:tabs>
        <w:ind w:right="75" w:firstLine="567"/>
        <w:contextualSpacing/>
        <w:jc w:val="right"/>
        <w:rPr>
          <w:i/>
          <w:sz w:val="24"/>
          <w:szCs w:val="24"/>
          <w:highlight w:val="yellow"/>
        </w:rPr>
      </w:pPr>
    </w:p>
    <w:p w:rsidR="007A6912" w:rsidRDefault="007A6912" w:rsidP="00297AB7">
      <w:pPr>
        <w:shd w:val="clear" w:color="auto" w:fill="FFFFFF" w:themeFill="background1"/>
        <w:tabs>
          <w:tab w:val="left" w:pos="1134"/>
        </w:tabs>
        <w:ind w:right="75" w:firstLine="567"/>
        <w:contextualSpacing/>
        <w:jc w:val="right"/>
        <w:rPr>
          <w:i/>
          <w:sz w:val="24"/>
          <w:szCs w:val="24"/>
          <w:highlight w:val="yellow"/>
        </w:rPr>
      </w:pPr>
    </w:p>
    <w:p w:rsidR="007A6912" w:rsidRDefault="007A6912" w:rsidP="00297AB7">
      <w:pPr>
        <w:shd w:val="clear" w:color="auto" w:fill="FFFFFF" w:themeFill="background1"/>
        <w:tabs>
          <w:tab w:val="left" w:pos="1134"/>
        </w:tabs>
        <w:ind w:right="75" w:firstLine="567"/>
        <w:contextualSpacing/>
        <w:jc w:val="right"/>
        <w:rPr>
          <w:i/>
          <w:sz w:val="24"/>
          <w:szCs w:val="24"/>
          <w:highlight w:val="yellow"/>
        </w:rPr>
      </w:pPr>
    </w:p>
    <w:p w:rsidR="00226370" w:rsidRPr="00E47DA4" w:rsidRDefault="00072638" w:rsidP="00297AB7">
      <w:pPr>
        <w:shd w:val="clear" w:color="auto" w:fill="FFFFFF" w:themeFill="background1"/>
        <w:tabs>
          <w:tab w:val="left" w:pos="1134"/>
        </w:tabs>
        <w:ind w:right="75" w:firstLine="567"/>
        <w:contextualSpacing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Приложение 3</w:t>
      </w:r>
    </w:p>
    <w:p w:rsidR="00A31D74" w:rsidRPr="00473317" w:rsidRDefault="00A31D74" w:rsidP="002F0C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b/>
          <w:color w:val="000000"/>
          <w:sz w:val="24"/>
          <w:szCs w:val="24"/>
          <w:highlight w:val="yellow"/>
        </w:rPr>
      </w:pPr>
    </w:p>
    <w:p w:rsidR="00A31D74" w:rsidRPr="002F0CA4" w:rsidRDefault="00A31D74" w:rsidP="00A31D7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color w:val="000000"/>
          <w:sz w:val="24"/>
          <w:szCs w:val="24"/>
        </w:rPr>
      </w:pPr>
      <w:r w:rsidRPr="002F0CA4">
        <w:rPr>
          <w:b/>
          <w:color w:val="000000"/>
          <w:sz w:val="24"/>
          <w:szCs w:val="24"/>
        </w:rPr>
        <w:t>КРИТЕРИИ ОЦЕНИВАНИЯ</w:t>
      </w:r>
      <w:r w:rsidR="00415F52" w:rsidRPr="002F0CA4">
        <w:rPr>
          <w:b/>
          <w:color w:val="000000"/>
          <w:sz w:val="24"/>
          <w:szCs w:val="24"/>
        </w:rPr>
        <w:t xml:space="preserve"> </w:t>
      </w:r>
    </w:p>
    <w:p w:rsidR="00140498" w:rsidRPr="00473317" w:rsidRDefault="00140498" w:rsidP="00882B59">
      <w:pPr>
        <w:shd w:val="clear" w:color="auto" w:fill="FFFFFF"/>
        <w:contextualSpacing/>
        <w:jc w:val="center"/>
        <w:textAlignment w:val="baseline"/>
        <w:rPr>
          <w:b/>
          <w:sz w:val="24"/>
          <w:szCs w:val="24"/>
          <w:highlight w:val="yellow"/>
        </w:rPr>
      </w:pPr>
    </w:p>
    <w:tbl>
      <w:tblPr>
        <w:tblW w:w="502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7948"/>
        <w:gridCol w:w="1831"/>
      </w:tblGrid>
      <w:tr w:rsidR="00885376" w:rsidRPr="00473317" w:rsidTr="009C772E">
        <w:trPr>
          <w:cantSplit/>
          <w:trHeight w:val="276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376" w:rsidRPr="005F5FD6" w:rsidRDefault="00885376" w:rsidP="002F0CA4">
            <w:pPr>
              <w:shd w:val="clear" w:color="auto" w:fill="FFFFFF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  <w:tc>
          <w:tcPr>
            <w:tcW w:w="3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376" w:rsidRPr="005F5FD6" w:rsidRDefault="00885376" w:rsidP="001E6904">
            <w:pPr>
              <w:shd w:val="clear" w:color="auto" w:fill="FFFFFF"/>
              <w:contextualSpacing/>
              <w:textAlignment w:val="baseline"/>
              <w:rPr>
                <w:b/>
                <w:sz w:val="24"/>
                <w:szCs w:val="24"/>
              </w:rPr>
            </w:pPr>
            <w:r w:rsidRPr="005F5FD6">
              <w:rPr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376" w:rsidRPr="005F5FD6" w:rsidRDefault="005F5FD6" w:rsidP="00C06DE7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5F5FD6">
              <w:rPr>
                <w:sz w:val="24"/>
                <w:szCs w:val="24"/>
              </w:rPr>
              <w:t>Максимальное к</w:t>
            </w:r>
            <w:r w:rsidR="00885376" w:rsidRPr="005F5FD6">
              <w:rPr>
                <w:sz w:val="24"/>
                <w:szCs w:val="24"/>
              </w:rPr>
              <w:t>оличество баллов</w:t>
            </w:r>
          </w:p>
        </w:tc>
      </w:tr>
      <w:tr w:rsidR="00885376" w:rsidRPr="00473317" w:rsidTr="00141949">
        <w:trPr>
          <w:cantSplit/>
          <w:trHeight w:val="276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376" w:rsidRPr="00885376" w:rsidRDefault="002F0CA4" w:rsidP="00141949">
            <w:pPr>
              <w:pStyle w:val="aa"/>
              <w:spacing w:after="0"/>
              <w:ind w:left="0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376" w:rsidRPr="00473317" w:rsidRDefault="00885376" w:rsidP="00141949">
            <w:pPr>
              <w:pStyle w:val="aa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8537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Полнота пояснительной записки</w:t>
            </w:r>
            <w:r w:rsidR="005F5F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, </w:t>
            </w:r>
            <w:r w:rsidR="002F0CA4" w:rsidRPr="002F0CA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</w:t>
            </w:r>
            <w:r w:rsidR="005F5FD6" w:rsidRPr="002F0CA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очное и корректное использование профессиональной терминологии</w:t>
            </w:r>
            <w:r w:rsidR="002F0CA4" w:rsidRPr="002F0CA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, соблюдение правил орфографии и пунктуации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376" w:rsidRPr="005F5FD6" w:rsidRDefault="002F0CA4" w:rsidP="00C06D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85376" w:rsidRPr="00473317" w:rsidTr="00141949">
        <w:trPr>
          <w:cantSplit/>
          <w:trHeight w:val="276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376" w:rsidRPr="00885376" w:rsidRDefault="002F0CA4" w:rsidP="00141949">
            <w:pPr>
              <w:pStyle w:val="aa"/>
              <w:spacing w:after="0"/>
              <w:ind w:left="0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376" w:rsidRPr="00415F52" w:rsidRDefault="00885376" w:rsidP="00141949">
            <w:pPr>
              <w:pStyle w:val="aa"/>
              <w:spacing w:after="0"/>
              <w:ind w:left="0"/>
              <w:rPr>
                <w:rFonts w:ascii="TimesNewRomanPSMT" w:hAnsi="TimesNewRomanPSMT"/>
                <w:color w:val="000000"/>
                <w:sz w:val="24"/>
                <w:szCs w:val="24"/>
                <w:highlight w:val="magenta"/>
              </w:rPr>
            </w:pPr>
            <w:r w:rsidRPr="00885376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Целесообразность </w:t>
            </w:r>
            <w:r w:rsidRPr="0088537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(эффективность) интеграции знаний и умений из разных областей для достижения цели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376" w:rsidRPr="005F5FD6" w:rsidRDefault="005F5FD6" w:rsidP="00C06DE7">
            <w:pPr>
              <w:jc w:val="center"/>
              <w:rPr>
                <w:sz w:val="24"/>
                <w:szCs w:val="24"/>
              </w:rPr>
            </w:pPr>
            <w:r w:rsidRPr="005F5FD6">
              <w:rPr>
                <w:sz w:val="24"/>
                <w:szCs w:val="24"/>
              </w:rPr>
              <w:t>3</w:t>
            </w:r>
          </w:p>
        </w:tc>
      </w:tr>
      <w:tr w:rsidR="005F5FD6" w:rsidRPr="00473317" w:rsidTr="00141949">
        <w:trPr>
          <w:cantSplit/>
          <w:trHeight w:val="952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FD6" w:rsidRPr="00885376" w:rsidRDefault="002F0CA4" w:rsidP="00141949">
            <w:pPr>
              <w:pStyle w:val="a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FD6" w:rsidRPr="00646F16" w:rsidRDefault="005F5FD6" w:rsidP="00141949">
            <w:pPr>
              <w:pStyle w:val="aa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</w:pPr>
            <w:r w:rsidRPr="005F5FD6">
              <w:rPr>
                <w:rFonts w:ascii="TimesNewRomanPSMT" w:hAnsi="TimesNewRomanPSMT"/>
                <w:color w:val="000000"/>
                <w:sz w:val="24"/>
                <w:szCs w:val="24"/>
              </w:rPr>
              <w:t>Современные подходы к отбору содержания учебного материала, методов</w:t>
            </w:r>
            <w:r w:rsidRPr="005F5FD6">
              <w:rPr>
                <w:rFonts w:ascii="TimesNewRomanPSMT" w:hAnsi="TimesNewRomanPSMT"/>
                <w:color w:val="000000"/>
              </w:rPr>
              <w:t xml:space="preserve"> </w:t>
            </w:r>
            <w:r w:rsidRPr="005F5FD6">
              <w:rPr>
                <w:rFonts w:ascii="TimesNewRomanPSMT" w:hAnsi="TimesNewRomanPSMT"/>
                <w:color w:val="000000"/>
                <w:sz w:val="24"/>
                <w:szCs w:val="24"/>
              </w:rPr>
              <w:t>обучения, разнообразие форм в организации формирования познавательного интереса</w:t>
            </w:r>
            <w:r w:rsidRPr="005F5FD6">
              <w:rPr>
                <w:rFonts w:ascii="TimesNewRomanPSMT" w:hAnsi="TimesNewRomanPSMT"/>
                <w:color w:val="000000"/>
              </w:rPr>
              <w:t xml:space="preserve"> 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>обучающихся/воспитанников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FD6" w:rsidRPr="005F5FD6" w:rsidRDefault="005F5FD6" w:rsidP="005F5FD6">
            <w:pPr>
              <w:jc w:val="center"/>
              <w:rPr>
                <w:sz w:val="24"/>
                <w:szCs w:val="24"/>
              </w:rPr>
            </w:pPr>
            <w:r w:rsidRPr="005F5FD6">
              <w:rPr>
                <w:sz w:val="24"/>
                <w:szCs w:val="24"/>
              </w:rPr>
              <w:t>3</w:t>
            </w:r>
          </w:p>
        </w:tc>
      </w:tr>
      <w:tr w:rsidR="005F5FD6" w:rsidRPr="00473317" w:rsidTr="00141949">
        <w:trPr>
          <w:cantSplit/>
          <w:trHeight w:val="952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FD6" w:rsidRPr="00885376" w:rsidRDefault="002F0CA4" w:rsidP="00141949">
            <w:pPr>
              <w:pStyle w:val="a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7" w:type="pct"/>
            <w:vAlign w:val="center"/>
          </w:tcPr>
          <w:p w:rsidR="005F5FD6" w:rsidRPr="0005286D" w:rsidRDefault="005F5FD6" w:rsidP="00141949">
            <w:pPr>
              <w:spacing w:line="276" w:lineRule="auto"/>
              <w:contextualSpacing/>
              <w:rPr>
                <w:rFonts w:eastAsiaTheme="minorEastAsia"/>
                <w:sz w:val="24"/>
                <w:szCs w:val="24"/>
              </w:rPr>
            </w:pPr>
            <w:r w:rsidRPr="00885376">
              <w:rPr>
                <w:rFonts w:eastAsiaTheme="minorEastAsia"/>
                <w:sz w:val="24"/>
                <w:szCs w:val="24"/>
              </w:rPr>
              <w:t>Организация продуктивного взаимодействия обучающихся/воспитанников между собой</w:t>
            </w:r>
            <w:r w:rsidRPr="00885376">
              <w:t xml:space="preserve"> </w:t>
            </w:r>
            <w:r w:rsidRPr="00885376">
              <w:rPr>
                <w:rFonts w:eastAsiaTheme="minorEastAsia"/>
                <w:sz w:val="24"/>
                <w:szCs w:val="24"/>
              </w:rPr>
              <w:t>(проектная, исследовательская деятельность, решение заданий развивающего, проблемного характера и др.)</w:t>
            </w:r>
            <w:r w:rsidRPr="00885376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FD6" w:rsidRPr="005F5FD6" w:rsidRDefault="005F5FD6" w:rsidP="005F5FD6">
            <w:pPr>
              <w:jc w:val="center"/>
              <w:rPr>
                <w:sz w:val="24"/>
                <w:szCs w:val="24"/>
              </w:rPr>
            </w:pPr>
            <w:r w:rsidRPr="005F5FD6">
              <w:rPr>
                <w:sz w:val="24"/>
                <w:szCs w:val="24"/>
              </w:rPr>
              <w:t>3</w:t>
            </w:r>
          </w:p>
        </w:tc>
      </w:tr>
      <w:tr w:rsidR="005F5FD6" w:rsidRPr="00473317" w:rsidTr="00141949">
        <w:trPr>
          <w:cantSplit/>
          <w:trHeight w:val="635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FD6" w:rsidRPr="00646F16" w:rsidRDefault="002F0CA4" w:rsidP="00141949">
            <w:pPr>
              <w:pStyle w:val="aa"/>
              <w:spacing w:after="0"/>
              <w:ind w:left="0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highlight w:val="magenta"/>
              </w:rPr>
            </w:pPr>
            <w:r w:rsidRPr="002F0CA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FD6" w:rsidRPr="00646F16" w:rsidRDefault="005F5FD6" w:rsidP="00141949">
            <w:pPr>
              <w:pStyle w:val="a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5F5F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Оригинальность идей, их аргументированность и убедительность в </w:t>
            </w: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межпредметных</w:t>
            </w:r>
            <w:proofErr w:type="spellEnd"/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связях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FD6" w:rsidRPr="005F5FD6" w:rsidRDefault="005F5FD6" w:rsidP="005F5FD6">
            <w:pPr>
              <w:jc w:val="center"/>
              <w:rPr>
                <w:sz w:val="24"/>
                <w:szCs w:val="24"/>
              </w:rPr>
            </w:pPr>
            <w:r w:rsidRPr="005F5FD6">
              <w:rPr>
                <w:sz w:val="24"/>
                <w:szCs w:val="24"/>
              </w:rPr>
              <w:t>3</w:t>
            </w:r>
          </w:p>
        </w:tc>
      </w:tr>
      <w:tr w:rsidR="005F5FD6" w:rsidRPr="00473317" w:rsidTr="00141949">
        <w:trPr>
          <w:cantSplit/>
          <w:trHeight w:val="635"/>
        </w:trPr>
        <w:tc>
          <w:tcPr>
            <w:tcW w:w="205" w:type="pct"/>
            <w:vAlign w:val="center"/>
          </w:tcPr>
          <w:p w:rsidR="005F5FD6" w:rsidRPr="00885376" w:rsidRDefault="009C772E" w:rsidP="001419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97" w:type="pct"/>
            <w:vAlign w:val="center"/>
          </w:tcPr>
          <w:p w:rsidR="005F5FD6" w:rsidRPr="00885376" w:rsidRDefault="005F5FD6" w:rsidP="00141949">
            <w:pPr>
              <w:rPr>
                <w:sz w:val="24"/>
                <w:szCs w:val="24"/>
              </w:rPr>
            </w:pPr>
            <w:r w:rsidRPr="00885376">
              <w:rPr>
                <w:sz w:val="24"/>
                <w:szCs w:val="24"/>
              </w:rPr>
              <w:t>Достижение цели (результативность)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FD6" w:rsidRPr="005F5FD6" w:rsidRDefault="005F5FD6" w:rsidP="005F5FD6">
            <w:pPr>
              <w:jc w:val="center"/>
              <w:rPr>
                <w:sz w:val="24"/>
                <w:szCs w:val="24"/>
              </w:rPr>
            </w:pPr>
            <w:r w:rsidRPr="005F5FD6">
              <w:rPr>
                <w:sz w:val="24"/>
                <w:szCs w:val="24"/>
              </w:rPr>
              <w:t>3</w:t>
            </w:r>
          </w:p>
        </w:tc>
      </w:tr>
      <w:tr w:rsidR="005F5FD6" w:rsidRPr="00473317" w:rsidTr="00141949">
        <w:trPr>
          <w:cantSplit/>
          <w:trHeight w:val="635"/>
        </w:trPr>
        <w:tc>
          <w:tcPr>
            <w:tcW w:w="205" w:type="pct"/>
            <w:vAlign w:val="center"/>
          </w:tcPr>
          <w:p w:rsidR="005F5FD6" w:rsidRPr="00885376" w:rsidRDefault="009C772E" w:rsidP="001419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97" w:type="pct"/>
            <w:vAlign w:val="center"/>
          </w:tcPr>
          <w:p w:rsidR="005F5FD6" w:rsidRPr="00885376" w:rsidRDefault="005F5FD6" w:rsidP="00061997">
            <w:pPr>
              <w:spacing w:line="276" w:lineRule="auto"/>
              <w:rPr>
                <w:sz w:val="24"/>
                <w:szCs w:val="24"/>
              </w:rPr>
            </w:pPr>
            <w:r w:rsidRPr="00885376">
              <w:rPr>
                <w:sz w:val="24"/>
                <w:szCs w:val="24"/>
              </w:rPr>
              <w:t>Организация эффективной рефлексивной деятельности обучающихся/воспитанников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FD6" w:rsidRPr="005F5FD6" w:rsidRDefault="005F5FD6" w:rsidP="005F5FD6">
            <w:pPr>
              <w:jc w:val="center"/>
              <w:rPr>
                <w:sz w:val="24"/>
                <w:szCs w:val="24"/>
              </w:rPr>
            </w:pPr>
            <w:r w:rsidRPr="005F5FD6">
              <w:rPr>
                <w:sz w:val="24"/>
                <w:szCs w:val="24"/>
              </w:rPr>
              <w:t>3</w:t>
            </w:r>
          </w:p>
        </w:tc>
      </w:tr>
      <w:tr w:rsidR="005F5FD6" w:rsidRPr="00473317" w:rsidTr="00141949">
        <w:trPr>
          <w:cantSplit/>
          <w:trHeight w:val="635"/>
        </w:trPr>
        <w:tc>
          <w:tcPr>
            <w:tcW w:w="205" w:type="pct"/>
            <w:vAlign w:val="center"/>
          </w:tcPr>
          <w:p w:rsidR="005F5FD6" w:rsidRPr="00885376" w:rsidRDefault="009C772E" w:rsidP="001419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97" w:type="pct"/>
            <w:vAlign w:val="center"/>
          </w:tcPr>
          <w:p w:rsidR="005F5FD6" w:rsidRPr="00885376" w:rsidRDefault="00141949" w:rsidP="00141949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О</w:t>
            </w:r>
            <w:r w:rsidRPr="00141949">
              <w:rPr>
                <w:rFonts w:eastAsia="Calibri"/>
                <w:sz w:val="24"/>
                <w:szCs w:val="24"/>
                <w:lang w:eastAsia="en-US"/>
              </w:rPr>
              <w:t xml:space="preserve">рганизация продуктивного взаимодействия </w:t>
            </w:r>
            <w:r>
              <w:rPr>
                <w:rFonts w:eastAsia="Calibri"/>
                <w:sz w:val="24"/>
                <w:szCs w:val="24"/>
                <w:lang w:eastAsia="en-US"/>
              </w:rPr>
              <w:t>педагогов</w:t>
            </w:r>
            <w:r w:rsidRPr="00141949">
              <w:rPr>
                <w:rFonts w:eastAsia="Calibri"/>
                <w:sz w:val="24"/>
                <w:szCs w:val="24"/>
                <w:lang w:eastAsia="en-US"/>
              </w:rPr>
              <w:t xml:space="preserve"> между собой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FD6" w:rsidRPr="005F5FD6" w:rsidRDefault="00141949" w:rsidP="005F5F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61997" w:rsidRPr="00141949" w:rsidTr="00141949">
        <w:trPr>
          <w:cantSplit/>
          <w:trHeight w:val="635"/>
        </w:trPr>
        <w:tc>
          <w:tcPr>
            <w:tcW w:w="205" w:type="pct"/>
            <w:vAlign w:val="center"/>
          </w:tcPr>
          <w:p w:rsidR="00061997" w:rsidRPr="00061997" w:rsidRDefault="00061997" w:rsidP="00141949">
            <w:pPr>
              <w:rPr>
                <w:sz w:val="24"/>
                <w:szCs w:val="24"/>
              </w:rPr>
            </w:pPr>
            <w:r w:rsidRPr="00061997">
              <w:rPr>
                <w:sz w:val="24"/>
                <w:szCs w:val="24"/>
              </w:rPr>
              <w:t>9</w:t>
            </w:r>
          </w:p>
        </w:tc>
        <w:tc>
          <w:tcPr>
            <w:tcW w:w="3897" w:type="pct"/>
            <w:vAlign w:val="center"/>
          </w:tcPr>
          <w:p w:rsidR="00061997" w:rsidRPr="00061997" w:rsidRDefault="00061997" w:rsidP="00141949">
            <w:pPr>
              <w:rPr>
                <w:sz w:val="28"/>
                <w:szCs w:val="28"/>
              </w:rPr>
            </w:pPr>
            <w:r w:rsidRPr="00061997">
              <w:rPr>
                <w:rFonts w:eastAsia="Calibri"/>
                <w:sz w:val="24"/>
                <w:szCs w:val="24"/>
                <w:lang w:eastAsia="en-US"/>
              </w:rPr>
              <w:t>Поощрительный балл (указать за что)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997" w:rsidRPr="00061997" w:rsidRDefault="00061997" w:rsidP="005F5FD6">
            <w:pPr>
              <w:jc w:val="center"/>
              <w:rPr>
                <w:sz w:val="24"/>
                <w:szCs w:val="24"/>
              </w:rPr>
            </w:pPr>
            <w:r w:rsidRPr="00061997">
              <w:rPr>
                <w:sz w:val="24"/>
                <w:szCs w:val="24"/>
              </w:rPr>
              <w:t>2</w:t>
            </w:r>
          </w:p>
        </w:tc>
      </w:tr>
      <w:tr w:rsidR="00141949" w:rsidRPr="00141949" w:rsidTr="00141949">
        <w:trPr>
          <w:cantSplit/>
          <w:trHeight w:val="635"/>
        </w:trPr>
        <w:tc>
          <w:tcPr>
            <w:tcW w:w="205" w:type="pct"/>
            <w:vAlign w:val="center"/>
          </w:tcPr>
          <w:p w:rsidR="00141949" w:rsidRPr="00141949" w:rsidRDefault="00141949" w:rsidP="00141949">
            <w:pPr>
              <w:rPr>
                <w:b/>
                <w:sz w:val="24"/>
                <w:szCs w:val="24"/>
              </w:rPr>
            </w:pPr>
          </w:p>
        </w:tc>
        <w:tc>
          <w:tcPr>
            <w:tcW w:w="3897" w:type="pct"/>
            <w:vAlign w:val="center"/>
          </w:tcPr>
          <w:p w:rsidR="00141949" w:rsidRPr="00141949" w:rsidRDefault="00141949" w:rsidP="00141949">
            <w:pPr>
              <w:rPr>
                <w:b/>
                <w:sz w:val="28"/>
                <w:szCs w:val="28"/>
              </w:rPr>
            </w:pPr>
            <w:r w:rsidRPr="00141949">
              <w:rPr>
                <w:b/>
                <w:sz w:val="28"/>
                <w:szCs w:val="28"/>
              </w:rPr>
              <w:t>ИТОГ: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949" w:rsidRPr="00141949" w:rsidRDefault="00061997" w:rsidP="005F5F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</w:tr>
    </w:tbl>
    <w:p w:rsidR="005F5FD6" w:rsidRDefault="005F5FD6" w:rsidP="00140498">
      <w:pPr>
        <w:rPr>
          <w:b/>
          <w:sz w:val="24"/>
          <w:szCs w:val="24"/>
          <w:highlight w:val="yellow"/>
        </w:rPr>
      </w:pPr>
    </w:p>
    <w:p w:rsidR="00061997" w:rsidRPr="00061997" w:rsidRDefault="00061997" w:rsidP="00061997">
      <w:pPr>
        <w:widowControl w:val="0"/>
        <w:spacing w:line="276" w:lineRule="auto"/>
        <w:ind w:left="142" w:right="83"/>
        <w:rPr>
          <w:color w:val="000000"/>
          <w:sz w:val="24"/>
          <w:szCs w:val="24"/>
        </w:rPr>
      </w:pPr>
      <w:r w:rsidRPr="00061997">
        <w:rPr>
          <w:color w:val="000000"/>
          <w:sz w:val="24"/>
          <w:szCs w:val="24"/>
        </w:rPr>
        <w:t>Максимальное количество баллов - 26.</w:t>
      </w:r>
    </w:p>
    <w:p w:rsidR="00061997" w:rsidRPr="00061997" w:rsidRDefault="00061997" w:rsidP="00061997">
      <w:pPr>
        <w:widowControl w:val="0"/>
        <w:spacing w:line="276" w:lineRule="auto"/>
        <w:ind w:left="142" w:right="83"/>
        <w:rPr>
          <w:color w:val="000000"/>
          <w:sz w:val="24"/>
          <w:szCs w:val="24"/>
        </w:rPr>
      </w:pPr>
      <w:r w:rsidRPr="00061997">
        <w:rPr>
          <w:color w:val="000000"/>
          <w:sz w:val="24"/>
          <w:szCs w:val="24"/>
        </w:rPr>
        <w:t>Оценивание происходит в соответствии с показателями:</w:t>
      </w:r>
    </w:p>
    <w:p w:rsidR="00061997" w:rsidRPr="00061997" w:rsidRDefault="00061997" w:rsidP="00061997">
      <w:pPr>
        <w:widowControl w:val="0"/>
        <w:spacing w:line="276" w:lineRule="auto"/>
        <w:ind w:left="142" w:right="83"/>
        <w:rPr>
          <w:color w:val="000000"/>
          <w:sz w:val="24"/>
          <w:szCs w:val="24"/>
        </w:rPr>
      </w:pPr>
      <w:r w:rsidRPr="00061997">
        <w:rPr>
          <w:color w:val="000000"/>
          <w:sz w:val="24"/>
          <w:szCs w:val="24"/>
        </w:rPr>
        <w:t>0 баллов – критерий не раскрыт, не представлен;</w:t>
      </w:r>
    </w:p>
    <w:p w:rsidR="00061997" w:rsidRPr="00061997" w:rsidRDefault="00061997" w:rsidP="00061997">
      <w:pPr>
        <w:widowControl w:val="0"/>
        <w:spacing w:line="276" w:lineRule="auto"/>
        <w:ind w:left="142" w:right="83"/>
        <w:rPr>
          <w:color w:val="000000"/>
          <w:sz w:val="24"/>
          <w:szCs w:val="24"/>
        </w:rPr>
      </w:pPr>
      <w:r w:rsidRPr="00061997">
        <w:rPr>
          <w:color w:val="000000"/>
          <w:sz w:val="24"/>
          <w:szCs w:val="24"/>
        </w:rPr>
        <w:t>1 балл – критерий представлен недостаточно полно;</w:t>
      </w:r>
    </w:p>
    <w:p w:rsidR="00061997" w:rsidRPr="00061997" w:rsidRDefault="00061997" w:rsidP="00061997">
      <w:pPr>
        <w:widowControl w:val="0"/>
        <w:spacing w:line="276" w:lineRule="auto"/>
        <w:ind w:left="142" w:right="83"/>
        <w:rPr>
          <w:color w:val="000000"/>
          <w:sz w:val="24"/>
          <w:szCs w:val="24"/>
        </w:rPr>
      </w:pPr>
      <w:r w:rsidRPr="00061997">
        <w:rPr>
          <w:color w:val="000000"/>
          <w:sz w:val="24"/>
          <w:szCs w:val="24"/>
        </w:rPr>
        <w:t>2 балла – критерий представлен в достаточной мере;</w:t>
      </w:r>
    </w:p>
    <w:p w:rsidR="00061997" w:rsidRPr="00061997" w:rsidRDefault="00061997" w:rsidP="00061997">
      <w:pPr>
        <w:widowControl w:val="0"/>
        <w:spacing w:line="276" w:lineRule="auto"/>
        <w:ind w:left="142" w:right="83"/>
        <w:rPr>
          <w:b/>
          <w:color w:val="000000"/>
          <w:sz w:val="24"/>
          <w:szCs w:val="24"/>
        </w:rPr>
      </w:pPr>
      <w:r w:rsidRPr="00061997">
        <w:rPr>
          <w:color w:val="000000"/>
          <w:sz w:val="24"/>
          <w:szCs w:val="24"/>
        </w:rPr>
        <w:t>3 балла – критерий представлен полностью.</w:t>
      </w:r>
    </w:p>
    <w:p w:rsidR="00D70FBB" w:rsidRPr="00B25CBD" w:rsidRDefault="00D70FBB" w:rsidP="00B25CBD">
      <w:pPr>
        <w:rPr>
          <w:sz w:val="24"/>
          <w:szCs w:val="24"/>
        </w:rPr>
      </w:pPr>
    </w:p>
    <w:sectPr w:rsidR="00D70FBB" w:rsidRPr="00B25CBD" w:rsidSect="00BF5E35">
      <w:pgSz w:w="11907" w:h="16840"/>
      <w:pgMar w:top="851" w:right="567" w:bottom="851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B6874"/>
    <w:multiLevelType w:val="multilevel"/>
    <w:tmpl w:val="F54604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DC4CBC"/>
    <w:multiLevelType w:val="hybridMultilevel"/>
    <w:tmpl w:val="B05E7682"/>
    <w:lvl w:ilvl="0" w:tplc="EE4EE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F5289"/>
    <w:multiLevelType w:val="hybridMultilevel"/>
    <w:tmpl w:val="CB82F90C"/>
    <w:lvl w:ilvl="0" w:tplc="2084AD84">
      <w:start w:val="1"/>
      <w:numFmt w:val="decimal"/>
      <w:lvlText w:val="%1."/>
      <w:lvlJc w:val="left"/>
      <w:pPr>
        <w:ind w:left="1188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3315A"/>
    <w:multiLevelType w:val="hybridMultilevel"/>
    <w:tmpl w:val="F64AF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F1467"/>
    <w:multiLevelType w:val="hybridMultilevel"/>
    <w:tmpl w:val="F0048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222EB"/>
    <w:multiLevelType w:val="hybridMultilevel"/>
    <w:tmpl w:val="4AC01394"/>
    <w:lvl w:ilvl="0" w:tplc="D8DCF50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8035C"/>
    <w:multiLevelType w:val="multilevel"/>
    <w:tmpl w:val="23A843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3C02AA"/>
    <w:multiLevelType w:val="hybridMultilevel"/>
    <w:tmpl w:val="CDA6EA7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1053137"/>
    <w:multiLevelType w:val="hybridMultilevel"/>
    <w:tmpl w:val="95A08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C5828"/>
    <w:multiLevelType w:val="multilevel"/>
    <w:tmpl w:val="88302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20327BC"/>
    <w:multiLevelType w:val="hybridMultilevel"/>
    <w:tmpl w:val="424A9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884061"/>
    <w:multiLevelType w:val="hybridMultilevel"/>
    <w:tmpl w:val="F8DCCC8A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" w15:restartNumberingAfterBreak="0">
    <w:nsid w:val="179A1680"/>
    <w:multiLevelType w:val="multilevel"/>
    <w:tmpl w:val="B23C4A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99A6BD6"/>
    <w:multiLevelType w:val="hybridMultilevel"/>
    <w:tmpl w:val="68481E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01B6671"/>
    <w:multiLevelType w:val="multilevel"/>
    <w:tmpl w:val="6FBE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F14E54"/>
    <w:multiLevelType w:val="hybridMultilevel"/>
    <w:tmpl w:val="813AF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233A11"/>
    <w:multiLevelType w:val="multilevel"/>
    <w:tmpl w:val="BDC0FD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7" w15:restartNumberingAfterBreak="0">
    <w:nsid w:val="33643C8B"/>
    <w:multiLevelType w:val="multilevel"/>
    <w:tmpl w:val="E45A04E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4777765"/>
    <w:multiLevelType w:val="multilevel"/>
    <w:tmpl w:val="6E5888B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6004DCE"/>
    <w:multiLevelType w:val="hybridMultilevel"/>
    <w:tmpl w:val="23D6556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64F2BF9"/>
    <w:multiLevelType w:val="hybridMultilevel"/>
    <w:tmpl w:val="4302F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4FA"/>
    <w:multiLevelType w:val="hybridMultilevel"/>
    <w:tmpl w:val="E1DC45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9B763F3"/>
    <w:multiLevelType w:val="multilevel"/>
    <w:tmpl w:val="34ACF3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B8F1637"/>
    <w:multiLevelType w:val="hybridMultilevel"/>
    <w:tmpl w:val="F4C4BB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C7631B9"/>
    <w:multiLevelType w:val="hybridMultilevel"/>
    <w:tmpl w:val="69BA8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4E0133"/>
    <w:multiLevelType w:val="hybridMultilevel"/>
    <w:tmpl w:val="4D647F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2B3224A"/>
    <w:multiLevelType w:val="hybridMultilevel"/>
    <w:tmpl w:val="59EAD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001629"/>
    <w:multiLevelType w:val="hybridMultilevel"/>
    <w:tmpl w:val="D012F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DA48A0"/>
    <w:multiLevelType w:val="hybridMultilevel"/>
    <w:tmpl w:val="B96CE1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3F01C8B"/>
    <w:multiLevelType w:val="hybridMultilevel"/>
    <w:tmpl w:val="8FC88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D26D9F"/>
    <w:multiLevelType w:val="hybridMultilevel"/>
    <w:tmpl w:val="770A2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B425AC"/>
    <w:multiLevelType w:val="hybridMultilevel"/>
    <w:tmpl w:val="D8D87FC0"/>
    <w:lvl w:ilvl="0" w:tplc="486EF0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BB344D9"/>
    <w:multiLevelType w:val="hybridMultilevel"/>
    <w:tmpl w:val="D2246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65604C"/>
    <w:multiLevelType w:val="multilevel"/>
    <w:tmpl w:val="FDF8A10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4" w15:restartNumberingAfterBreak="0">
    <w:nsid w:val="5DA42704"/>
    <w:multiLevelType w:val="hybridMultilevel"/>
    <w:tmpl w:val="A808E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B9246B"/>
    <w:multiLevelType w:val="hybridMultilevel"/>
    <w:tmpl w:val="A782B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371AC2"/>
    <w:multiLevelType w:val="multilevel"/>
    <w:tmpl w:val="34ACF3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7892DC1"/>
    <w:multiLevelType w:val="multilevel"/>
    <w:tmpl w:val="23A843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8AA1F89"/>
    <w:multiLevelType w:val="hybridMultilevel"/>
    <w:tmpl w:val="187A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867904"/>
    <w:multiLevelType w:val="multilevel"/>
    <w:tmpl w:val="C8B0B5F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6E34175B"/>
    <w:multiLevelType w:val="hybridMultilevel"/>
    <w:tmpl w:val="CB82F90C"/>
    <w:lvl w:ilvl="0" w:tplc="2084AD84">
      <w:start w:val="1"/>
      <w:numFmt w:val="decimal"/>
      <w:lvlText w:val="%1."/>
      <w:lvlJc w:val="left"/>
      <w:pPr>
        <w:ind w:left="1188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BD0511"/>
    <w:multiLevelType w:val="hybridMultilevel"/>
    <w:tmpl w:val="3F52A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8E5214"/>
    <w:multiLevelType w:val="hybridMultilevel"/>
    <w:tmpl w:val="23BC58D0"/>
    <w:lvl w:ilvl="0" w:tplc="0419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43" w15:restartNumberingAfterBreak="0">
    <w:nsid w:val="7B621F0F"/>
    <w:multiLevelType w:val="hybridMultilevel"/>
    <w:tmpl w:val="1220A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8A35E4"/>
    <w:multiLevelType w:val="hybridMultilevel"/>
    <w:tmpl w:val="6890D9F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42"/>
  </w:num>
  <w:num w:numId="4">
    <w:abstractNumId w:val="2"/>
  </w:num>
  <w:num w:numId="5">
    <w:abstractNumId w:val="43"/>
  </w:num>
  <w:num w:numId="6">
    <w:abstractNumId w:val="5"/>
  </w:num>
  <w:num w:numId="7">
    <w:abstractNumId w:val="29"/>
  </w:num>
  <w:num w:numId="8">
    <w:abstractNumId w:val="38"/>
  </w:num>
  <w:num w:numId="9">
    <w:abstractNumId w:val="6"/>
  </w:num>
  <w:num w:numId="10">
    <w:abstractNumId w:val="1"/>
  </w:num>
  <w:num w:numId="11">
    <w:abstractNumId w:val="36"/>
  </w:num>
  <w:num w:numId="12">
    <w:abstractNumId w:val="25"/>
  </w:num>
  <w:num w:numId="13">
    <w:abstractNumId w:val="40"/>
  </w:num>
  <w:num w:numId="14">
    <w:abstractNumId w:val="12"/>
  </w:num>
  <w:num w:numId="15">
    <w:abstractNumId w:val="37"/>
  </w:num>
  <w:num w:numId="16">
    <w:abstractNumId w:val="30"/>
  </w:num>
  <w:num w:numId="17">
    <w:abstractNumId w:val="35"/>
  </w:num>
  <w:num w:numId="18">
    <w:abstractNumId w:val="34"/>
  </w:num>
  <w:num w:numId="19">
    <w:abstractNumId w:val="21"/>
  </w:num>
  <w:num w:numId="20">
    <w:abstractNumId w:val="19"/>
  </w:num>
  <w:num w:numId="21">
    <w:abstractNumId w:val="0"/>
  </w:num>
  <w:num w:numId="22">
    <w:abstractNumId w:val="20"/>
  </w:num>
  <w:num w:numId="23">
    <w:abstractNumId w:val="33"/>
  </w:num>
  <w:num w:numId="24">
    <w:abstractNumId w:val="15"/>
  </w:num>
  <w:num w:numId="25">
    <w:abstractNumId w:val="18"/>
  </w:num>
  <w:num w:numId="26">
    <w:abstractNumId w:val="41"/>
  </w:num>
  <w:num w:numId="27">
    <w:abstractNumId w:val="9"/>
  </w:num>
  <w:num w:numId="28">
    <w:abstractNumId w:val="39"/>
  </w:num>
  <w:num w:numId="29">
    <w:abstractNumId w:val="4"/>
  </w:num>
  <w:num w:numId="30">
    <w:abstractNumId w:val="14"/>
  </w:num>
  <w:num w:numId="31">
    <w:abstractNumId w:val="31"/>
  </w:num>
  <w:num w:numId="32">
    <w:abstractNumId w:val="11"/>
  </w:num>
  <w:num w:numId="33">
    <w:abstractNumId w:val="10"/>
  </w:num>
  <w:num w:numId="34">
    <w:abstractNumId w:val="28"/>
  </w:num>
  <w:num w:numId="35">
    <w:abstractNumId w:val="44"/>
  </w:num>
  <w:num w:numId="36">
    <w:abstractNumId w:val="23"/>
  </w:num>
  <w:num w:numId="37">
    <w:abstractNumId w:val="27"/>
  </w:num>
  <w:num w:numId="38">
    <w:abstractNumId w:val="26"/>
  </w:num>
  <w:num w:numId="39">
    <w:abstractNumId w:val="24"/>
  </w:num>
  <w:num w:numId="40">
    <w:abstractNumId w:val="8"/>
  </w:num>
  <w:num w:numId="41">
    <w:abstractNumId w:val="3"/>
  </w:num>
  <w:num w:numId="42">
    <w:abstractNumId w:val="7"/>
  </w:num>
  <w:num w:numId="43">
    <w:abstractNumId w:val="13"/>
  </w:num>
  <w:num w:numId="44">
    <w:abstractNumId w:val="32"/>
  </w:num>
  <w:num w:numId="45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874ADD"/>
    <w:rsid w:val="00006435"/>
    <w:rsid w:val="00016FCA"/>
    <w:rsid w:val="000207D6"/>
    <w:rsid w:val="0003285A"/>
    <w:rsid w:val="00032DD4"/>
    <w:rsid w:val="00034936"/>
    <w:rsid w:val="00037FED"/>
    <w:rsid w:val="0005217F"/>
    <w:rsid w:val="0005286D"/>
    <w:rsid w:val="000616F0"/>
    <w:rsid w:val="00061997"/>
    <w:rsid w:val="0007162D"/>
    <w:rsid w:val="00072638"/>
    <w:rsid w:val="0007520D"/>
    <w:rsid w:val="00081E56"/>
    <w:rsid w:val="000859FB"/>
    <w:rsid w:val="000864A0"/>
    <w:rsid w:val="00094391"/>
    <w:rsid w:val="000A04EB"/>
    <w:rsid w:val="000A1986"/>
    <w:rsid w:val="000A336B"/>
    <w:rsid w:val="000A37D6"/>
    <w:rsid w:val="000A4FEB"/>
    <w:rsid w:val="000B2B15"/>
    <w:rsid w:val="000B4660"/>
    <w:rsid w:val="000C4E2C"/>
    <w:rsid w:val="000D5498"/>
    <w:rsid w:val="000E4C56"/>
    <w:rsid w:val="000E6BC2"/>
    <w:rsid w:val="000F7828"/>
    <w:rsid w:val="000F7BF7"/>
    <w:rsid w:val="0010261C"/>
    <w:rsid w:val="00102A95"/>
    <w:rsid w:val="00105669"/>
    <w:rsid w:val="0010682A"/>
    <w:rsid w:val="00110F22"/>
    <w:rsid w:val="00127D28"/>
    <w:rsid w:val="00132191"/>
    <w:rsid w:val="00133C54"/>
    <w:rsid w:val="001360F2"/>
    <w:rsid w:val="001371C5"/>
    <w:rsid w:val="00137750"/>
    <w:rsid w:val="00140498"/>
    <w:rsid w:val="001415F3"/>
    <w:rsid w:val="00141949"/>
    <w:rsid w:val="00145B0D"/>
    <w:rsid w:val="001524F5"/>
    <w:rsid w:val="001529B9"/>
    <w:rsid w:val="00152A69"/>
    <w:rsid w:val="00154A4F"/>
    <w:rsid w:val="00161C5D"/>
    <w:rsid w:val="00162DF5"/>
    <w:rsid w:val="001631CB"/>
    <w:rsid w:val="00163AB2"/>
    <w:rsid w:val="00164FA2"/>
    <w:rsid w:val="00166948"/>
    <w:rsid w:val="00173470"/>
    <w:rsid w:val="001803F4"/>
    <w:rsid w:val="00181010"/>
    <w:rsid w:val="00183DDA"/>
    <w:rsid w:val="001846B4"/>
    <w:rsid w:val="00190051"/>
    <w:rsid w:val="0019585D"/>
    <w:rsid w:val="001B556C"/>
    <w:rsid w:val="001B5643"/>
    <w:rsid w:val="001B744F"/>
    <w:rsid w:val="001C3869"/>
    <w:rsid w:val="001D22B1"/>
    <w:rsid w:val="001D381A"/>
    <w:rsid w:val="001D4C82"/>
    <w:rsid w:val="001D5087"/>
    <w:rsid w:val="001E6904"/>
    <w:rsid w:val="001E6EE7"/>
    <w:rsid w:val="001F19F7"/>
    <w:rsid w:val="001F28E4"/>
    <w:rsid w:val="00201A47"/>
    <w:rsid w:val="002167D2"/>
    <w:rsid w:val="00223E6E"/>
    <w:rsid w:val="00225CE7"/>
    <w:rsid w:val="00226370"/>
    <w:rsid w:val="00231774"/>
    <w:rsid w:val="00231F33"/>
    <w:rsid w:val="00235582"/>
    <w:rsid w:val="002358FB"/>
    <w:rsid w:val="00235951"/>
    <w:rsid w:val="00240C1B"/>
    <w:rsid w:val="00247718"/>
    <w:rsid w:val="00252F75"/>
    <w:rsid w:val="00256202"/>
    <w:rsid w:val="002567BC"/>
    <w:rsid w:val="00256A29"/>
    <w:rsid w:val="00261D27"/>
    <w:rsid w:val="00263D92"/>
    <w:rsid w:val="00265338"/>
    <w:rsid w:val="00266AE1"/>
    <w:rsid w:val="00270001"/>
    <w:rsid w:val="0027000A"/>
    <w:rsid w:val="0027055C"/>
    <w:rsid w:val="00273FC8"/>
    <w:rsid w:val="00282CCC"/>
    <w:rsid w:val="002835C3"/>
    <w:rsid w:val="00283A64"/>
    <w:rsid w:val="002949B7"/>
    <w:rsid w:val="00297AB7"/>
    <w:rsid w:val="002A1760"/>
    <w:rsid w:val="002A2EB2"/>
    <w:rsid w:val="002A38E6"/>
    <w:rsid w:val="002B0182"/>
    <w:rsid w:val="002B3BEC"/>
    <w:rsid w:val="002B7DE9"/>
    <w:rsid w:val="002C14AB"/>
    <w:rsid w:val="002C1769"/>
    <w:rsid w:val="002C1CFA"/>
    <w:rsid w:val="002C4616"/>
    <w:rsid w:val="002C6723"/>
    <w:rsid w:val="002C68EC"/>
    <w:rsid w:val="002C7150"/>
    <w:rsid w:val="002D39D3"/>
    <w:rsid w:val="002D3C0F"/>
    <w:rsid w:val="002D565E"/>
    <w:rsid w:val="002D5DCC"/>
    <w:rsid w:val="002D7711"/>
    <w:rsid w:val="002E08CF"/>
    <w:rsid w:val="002E3957"/>
    <w:rsid w:val="002E5603"/>
    <w:rsid w:val="002E5658"/>
    <w:rsid w:val="002E716C"/>
    <w:rsid w:val="002F0CA4"/>
    <w:rsid w:val="002F1FD4"/>
    <w:rsid w:val="002F29DA"/>
    <w:rsid w:val="0031174C"/>
    <w:rsid w:val="003126B8"/>
    <w:rsid w:val="00325018"/>
    <w:rsid w:val="00331679"/>
    <w:rsid w:val="00331DE4"/>
    <w:rsid w:val="00333BE5"/>
    <w:rsid w:val="00333EB3"/>
    <w:rsid w:val="00335591"/>
    <w:rsid w:val="003375EB"/>
    <w:rsid w:val="003435CF"/>
    <w:rsid w:val="003551E7"/>
    <w:rsid w:val="00364DFB"/>
    <w:rsid w:val="0036697E"/>
    <w:rsid w:val="00381947"/>
    <w:rsid w:val="00382B3E"/>
    <w:rsid w:val="0038552A"/>
    <w:rsid w:val="003907B1"/>
    <w:rsid w:val="0039110C"/>
    <w:rsid w:val="00391FD3"/>
    <w:rsid w:val="0039422D"/>
    <w:rsid w:val="003A00C7"/>
    <w:rsid w:val="003A0786"/>
    <w:rsid w:val="003A6603"/>
    <w:rsid w:val="003B0224"/>
    <w:rsid w:val="003B0468"/>
    <w:rsid w:val="003C4D5B"/>
    <w:rsid w:val="003D012D"/>
    <w:rsid w:val="003E281B"/>
    <w:rsid w:val="003E6447"/>
    <w:rsid w:val="003E7658"/>
    <w:rsid w:val="003F2C5D"/>
    <w:rsid w:val="003F4603"/>
    <w:rsid w:val="00405A53"/>
    <w:rsid w:val="00415F52"/>
    <w:rsid w:val="004178E1"/>
    <w:rsid w:val="00417DEE"/>
    <w:rsid w:val="00421AFA"/>
    <w:rsid w:val="00430CCC"/>
    <w:rsid w:val="0043605E"/>
    <w:rsid w:val="00453179"/>
    <w:rsid w:val="00453F4D"/>
    <w:rsid w:val="0045578C"/>
    <w:rsid w:val="00457348"/>
    <w:rsid w:val="00463B99"/>
    <w:rsid w:val="0046678F"/>
    <w:rsid w:val="0047146B"/>
    <w:rsid w:val="00472EBA"/>
    <w:rsid w:val="00473317"/>
    <w:rsid w:val="00476906"/>
    <w:rsid w:val="0049143E"/>
    <w:rsid w:val="00492074"/>
    <w:rsid w:val="00493FB4"/>
    <w:rsid w:val="00496B76"/>
    <w:rsid w:val="004A2A4A"/>
    <w:rsid w:val="004A34D8"/>
    <w:rsid w:val="004B38F6"/>
    <w:rsid w:val="004B4E56"/>
    <w:rsid w:val="004B6C9F"/>
    <w:rsid w:val="004C24B4"/>
    <w:rsid w:val="004C6E07"/>
    <w:rsid w:val="004D0FB4"/>
    <w:rsid w:val="004D6DB7"/>
    <w:rsid w:val="004E09E9"/>
    <w:rsid w:val="004F5164"/>
    <w:rsid w:val="005122B4"/>
    <w:rsid w:val="0051287E"/>
    <w:rsid w:val="00521070"/>
    <w:rsid w:val="00522743"/>
    <w:rsid w:val="00523197"/>
    <w:rsid w:val="00523D2C"/>
    <w:rsid w:val="005272D9"/>
    <w:rsid w:val="00544ECB"/>
    <w:rsid w:val="00553938"/>
    <w:rsid w:val="00553CFE"/>
    <w:rsid w:val="00554C2D"/>
    <w:rsid w:val="005649AE"/>
    <w:rsid w:val="00577BF4"/>
    <w:rsid w:val="0058348D"/>
    <w:rsid w:val="00585141"/>
    <w:rsid w:val="00585256"/>
    <w:rsid w:val="00587709"/>
    <w:rsid w:val="005879C6"/>
    <w:rsid w:val="00591565"/>
    <w:rsid w:val="005927F9"/>
    <w:rsid w:val="00592B06"/>
    <w:rsid w:val="005956ED"/>
    <w:rsid w:val="00597EAF"/>
    <w:rsid w:val="005A47D5"/>
    <w:rsid w:val="005A4A84"/>
    <w:rsid w:val="005A7620"/>
    <w:rsid w:val="005B0F03"/>
    <w:rsid w:val="005C3FD2"/>
    <w:rsid w:val="005C6949"/>
    <w:rsid w:val="005C7DA8"/>
    <w:rsid w:val="005D2EF5"/>
    <w:rsid w:val="005D3621"/>
    <w:rsid w:val="005D4E2D"/>
    <w:rsid w:val="005D7807"/>
    <w:rsid w:val="005E61B3"/>
    <w:rsid w:val="005F4503"/>
    <w:rsid w:val="005F5D78"/>
    <w:rsid w:val="005F5FD6"/>
    <w:rsid w:val="006002FC"/>
    <w:rsid w:val="006121FB"/>
    <w:rsid w:val="00613BC7"/>
    <w:rsid w:val="006237AE"/>
    <w:rsid w:val="00624CB7"/>
    <w:rsid w:val="006267A8"/>
    <w:rsid w:val="00635F32"/>
    <w:rsid w:val="00644E7B"/>
    <w:rsid w:val="00646F16"/>
    <w:rsid w:val="00647C5E"/>
    <w:rsid w:val="00651273"/>
    <w:rsid w:val="00656CF2"/>
    <w:rsid w:val="0066413E"/>
    <w:rsid w:val="00664F53"/>
    <w:rsid w:val="00666528"/>
    <w:rsid w:val="00672F36"/>
    <w:rsid w:val="00676295"/>
    <w:rsid w:val="006877F5"/>
    <w:rsid w:val="006A79B5"/>
    <w:rsid w:val="006B57D9"/>
    <w:rsid w:val="006B6835"/>
    <w:rsid w:val="006C0740"/>
    <w:rsid w:val="006C7EE7"/>
    <w:rsid w:val="006D1390"/>
    <w:rsid w:val="006D6466"/>
    <w:rsid w:val="006E3FC0"/>
    <w:rsid w:val="006E62C7"/>
    <w:rsid w:val="006E6D24"/>
    <w:rsid w:val="006F3DE6"/>
    <w:rsid w:val="00705440"/>
    <w:rsid w:val="00707573"/>
    <w:rsid w:val="00707E4A"/>
    <w:rsid w:val="007142C1"/>
    <w:rsid w:val="007207EE"/>
    <w:rsid w:val="00720937"/>
    <w:rsid w:val="00722AB2"/>
    <w:rsid w:val="00726A9D"/>
    <w:rsid w:val="00733129"/>
    <w:rsid w:val="00743502"/>
    <w:rsid w:val="00746750"/>
    <w:rsid w:val="00746929"/>
    <w:rsid w:val="007540FF"/>
    <w:rsid w:val="007546F3"/>
    <w:rsid w:val="007564DC"/>
    <w:rsid w:val="00762FD6"/>
    <w:rsid w:val="0076442D"/>
    <w:rsid w:val="00766DFC"/>
    <w:rsid w:val="007716E9"/>
    <w:rsid w:val="00777500"/>
    <w:rsid w:val="00780551"/>
    <w:rsid w:val="00781EEB"/>
    <w:rsid w:val="00783000"/>
    <w:rsid w:val="00784A88"/>
    <w:rsid w:val="00795E3D"/>
    <w:rsid w:val="00797920"/>
    <w:rsid w:val="007A66F4"/>
    <w:rsid w:val="007A6912"/>
    <w:rsid w:val="007B4BDD"/>
    <w:rsid w:val="007B7C76"/>
    <w:rsid w:val="007C1EAB"/>
    <w:rsid w:val="007C5E7D"/>
    <w:rsid w:val="007D0C31"/>
    <w:rsid w:val="007F0DB7"/>
    <w:rsid w:val="007F3163"/>
    <w:rsid w:val="00804595"/>
    <w:rsid w:val="00804C4C"/>
    <w:rsid w:val="00805670"/>
    <w:rsid w:val="00813602"/>
    <w:rsid w:val="00816211"/>
    <w:rsid w:val="00816A46"/>
    <w:rsid w:val="00820216"/>
    <w:rsid w:val="008207A5"/>
    <w:rsid w:val="00822D33"/>
    <w:rsid w:val="0082686C"/>
    <w:rsid w:val="00832452"/>
    <w:rsid w:val="008357B3"/>
    <w:rsid w:val="00842DDD"/>
    <w:rsid w:val="00845495"/>
    <w:rsid w:val="00845C16"/>
    <w:rsid w:val="00845EEE"/>
    <w:rsid w:val="00853846"/>
    <w:rsid w:val="0085491E"/>
    <w:rsid w:val="00863FEB"/>
    <w:rsid w:val="00864B6D"/>
    <w:rsid w:val="00873432"/>
    <w:rsid w:val="0087474B"/>
    <w:rsid w:val="00874ADD"/>
    <w:rsid w:val="00881344"/>
    <w:rsid w:val="0088249E"/>
    <w:rsid w:val="0088255B"/>
    <w:rsid w:val="00882643"/>
    <w:rsid w:val="00882B59"/>
    <w:rsid w:val="008830C2"/>
    <w:rsid w:val="00885376"/>
    <w:rsid w:val="00887379"/>
    <w:rsid w:val="00895706"/>
    <w:rsid w:val="008A668E"/>
    <w:rsid w:val="008A7CA6"/>
    <w:rsid w:val="008A7E2A"/>
    <w:rsid w:val="008B16D3"/>
    <w:rsid w:val="008B550C"/>
    <w:rsid w:val="008B56DC"/>
    <w:rsid w:val="008C656C"/>
    <w:rsid w:val="008C70AE"/>
    <w:rsid w:val="008D0538"/>
    <w:rsid w:val="008D6B88"/>
    <w:rsid w:val="008E4436"/>
    <w:rsid w:val="008E6994"/>
    <w:rsid w:val="008E6C0F"/>
    <w:rsid w:val="008F2CDA"/>
    <w:rsid w:val="008F2F8E"/>
    <w:rsid w:val="008F76BC"/>
    <w:rsid w:val="009300C8"/>
    <w:rsid w:val="00932F23"/>
    <w:rsid w:val="00934DE0"/>
    <w:rsid w:val="009401B2"/>
    <w:rsid w:val="00943C66"/>
    <w:rsid w:val="00943EFA"/>
    <w:rsid w:val="009452DE"/>
    <w:rsid w:val="0096266F"/>
    <w:rsid w:val="009722C9"/>
    <w:rsid w:val="00974E6B"/>
    <w:rsid w:val="009769A5"/>
    <w:rsid w:val="00977B11"/>
    <w:rsid w:val="009844BE"/>
    <w:rsid w:val="009978E2"/>
    <w:rsid w:val="00997F96"/>
    <w:rsid w:val="009A531E"/>
    <w:rsid w:val="009A7FF5"/>
    <w:rsid w:val="009B0E80"/>
    <w:rsid w:val="009B1BB1"/>
    <w:rsid w:val="009B4686"/>
    <w:rsid w:val="009C21EB"/>
    <w:rsid w:val="009C3DF6"/>
    <w:rsid w:val="009C772E"/>
    <w:rsid w:val="009C7EE2"/>
    <w:rsid w:val="009D0B17"/>
    <w:rsid w:val="009D3F69"/>
    <w:rsid w:val="009D5108"/>
    <w:rsid w:val="009E3882"/>
    <w:rsid w:val="009F1E50"/>
    <w:rsid w:val="00A0359A"/>
    <w:rsid w:val="00A124D9"/>
    <w:rsid w:val="00A142CD"/>
    <w:rsid w:val="00A1501F"/>
    <w:rsid w:val="00A31D74"/>
    <w:rsid w:val="00A41963"/>
    <w:rsid w:val="00A477EB"/>
    <w:rsid w:val="00A479B9"/>
    <w:rsid w:val="00A532A6"/>
    <w:rsid w:val="00A6504D"/>
    <w:rsid w:val="00A72ED6"/>
    <w:rsid w:val="00A750F3"/>
    <w:rsid w:val="00A77374"/>
    <w:rsid w:val="00A83645"/>
    <w:rsid w:val="00A9432E"/>
    <w:rsid w:val="00A95142"/>
    <w:rsid w:val="00AA02FD"/>
    <w:rsid w:val="00AA05F8"/>
    <w:rsid w:val="00AA0965"/>
    <w:rsid w:val="00AA0F2D"/>
    <w:rsid w:val="00AA5308"/>
    <w:rsid w:val="00AA77C5"/>
    <w:rsid w:val="00AB1D15"/>
    <w:rsid w:val="00AB26A7"/>
    <w:rsid w:val="00AB4FE5"/>
    <w:rsid w:val="00AB6515"/>
    <w:rsid w:val="00AC6FAB"/>
    <w:rsid w:val="00AD31A7"/>
    <w:rsid w:val="00AD38FB"/>
    <w:rsid w:val="00AF3090"/>
    <w:rsid w:val="00AF5FDF"/>
    <w:rsid w:val="00AF6D75"/>
    <w:rsid w:val="00B00429"/>
    <w:rsid w:val="00B2585A"/>
    <w:rsid w:val="00B25CBD"/>
    <w:rsid w:val="00B35CBD"/>
    <w:rsid w:val="00B403C2"/>
    <w:rsid w:val="00B546FC"/>
    <w:rsid w:val="00B55B12"/>
    <w:rsid w:val="00B63468"/>
    <w:rsid w:val="00B73A95"/>
    <w:rsid w:val="00B75E48"/>
    <w:rsid w:val="00B77200"/>
    <w:rsid w:val="00BA5F0E"/>
    <w:rsid w:val="00BA67FD"/>
    <w:rsid w:val="00BC0CAF"/>
    <w:rsid w:val="00BD6094"/>
    <w:rsid w:val="00BE1160"/>
    <w:rsid w:val="00BE25C6"/>
    <w:rsid w:val="00BE2DBD"/>
    <w:rsid w:val="00BE7380"/>
    <w:rsid w:val="00BF1155"/>
    <w:rsid w:val="00BF4C52"/>
    <w:rsid w:val="00BF5E35"/>
    <w:rsid w:val="00C05014"/>
    <w:rsid w:val="00C05BFA"/>
    <w:rsid w:val="00C06DE7"/>
    <w:rsid w:val="00C15537"/>
    <w:rsid w:val="00C211FF"/>
    <w:rsid w:val="00C2444B"/>
    <w:rsid w:val="00C2588E"/>
    <w:rsid w:val="00C54172"/>
    <w:rsid w:val="00C56A85"/>
    <w:rsid w:val="00C6557A"/>
    <w:rsid w:val="00C67406"/>
    <w:rsid w:val="00C679B2"/>
    <w:rsid w:val="00C71A8E"/>
    <w:rsid w:val="00C71D25"/>
    <w:rsid w:val="00C74E32"/>
    <w:rsid w:val="00C922C6"/>
    <w:rsid w:val="00C95C36"/>
    <w:rsid w:val="00CA2919"/>
    <w:rsid w:val="00CA2C49"/>
    <w:rsid w:val="00CA3DB8"/>
    <w:rsid w:val="00CA508B"/>
    <w:rsid w:val="00CA55B5"/>
    <w:rsid w:val="00CB167D"/>
    <w:rsid w:val="00CB2F35"/>
    <w:rsid w:val="00CB5A63"/>
    <w:rsid w:val="00CB6CDE"/>
    <w:rsid w:val="00CB765A"/>
    <w:rsid w:val="00CC24EF"/>
    <w:rsid w:val="00CD03D4"/>
    <w:rsid w:val="00CD6FE6"/>
    <w:rsid w:val="00CE036B"/>
    <w:rsid w:val="00CE5B6D"/>
    <w:rsid w:val="00CF672A"/>
    <w:rsid w:val="00CF79B8"/>
    <w:rsid w:val="00D04EB2"/>
    <w:rsid w:val="00D14800"/>
    <w:rsid w:val="00D14939"/>
    <w:rsid w:val="00D14F59"/>
    <w:rsid w:val="00D16ED8"/>
    <w:rsid w:val="00D22DA6"/>
    <w:rsid w:val="00D25BFD"/>
    <w:rsid w:val="00D26A95"/>
    <w:rsid w:val="00D501D2"/>
    <w:rsid w:val="00D5065F"/>
    <w:rsid w:val="00D60169"/>
    <w:rsid w:val="00D65593"/>
    <w:rsid w:val="00D70FBB"/>
    <w:rsid w:val="00D7191E"/>
    <w:rsid w:val="00D7292C"/>
    <w:rsid w:val="00D80A76"/>
    <w:rsid w:val="00D900A5"/>
    <w:rsid w:val="00D94837"/>
    <w:rsid w:val="00D958DA"/>
    <w:rsid w:val="00D9714C"/>
    <w:rsid w:val="00DA3067"/>
    <w:rsid w:val="00DA5A63"/>
    <w:rsid w:val="00DA60F4"/>
    <w:rsid w:val="00DB3349"/>
    <w:rsid w:val="00DB5836"/>
    <w:rsid w:val="00DC332A"/>
    <w:rsid w:val="00DC78AD"/>
    <w:rsid w:val="00DC7D17"/>
    <w:rsid w:val="00DC7F09"/>
    <w:rsid w:val="00DD675A"/>
    <w:rsid w:val="00DE5637"/>
    <w:rsid w:val="00DF2A03"/>
    <w:rsid w:val="00DF7F87"/>
    <w:rsid w:val="00E00D40"/>
    <w:rsid w:val="00E023E6"/>
    <w:rsid w:val="00E0483F"/>
    <w:rsid w:val="00E14537"/>
    <w:rsid w:val="00E16D8D"/>
    <w:rsid w:val="00E35B73"/>
    <w:rsid w:val="00E35D7D"/>
    <w:rsid w:val="00E36AD8"/>
    <w:rsid w:val="00E42429"/>
    <w:rsid w:val="00E47DA4"/>
    <w:rsid w:val="00E56968"/>
    <w:rsid w:val="00E579AC"/>
    <w:rsid w:val="00E60C97"/>
    <w:rsid w:val="00E63959"/>
    <w:rsid w:val="00E7318E"/>
    <w:rsid w:val="00E7556F"/>
    <w:rsid w:val="00E94AB8"/>
    <w:rsid w:val="00E97FDE"/>
    <w:rsid w:val="00EA20ED"/>
    <w:rsid w:val="00EA5068"/>
    <w:rsid w:val="00EA5D28"/>
    <w:rsid w:val="00EB623B"/>
    <w:rsid w:val="00EC3B08"/>
    <w:rsid w:val="00ED1368"/>
    <w:rsid w:val="00ED2713"/>
    <w:rsid w:val="00ED3513"/>
    <w:rsid w:val="00ED7CCD"/>
    <w:rsid w:val="00EE0E2A"/>
    <w:rsid w:val="00EE4184"/>
    <w:rsid w:val="00EE4F6A"/>
    <w:rsid w:val="00EF0695"/>
    <w:rsid w:val="00EF61B5"/>
    <w:rsid w:val="00EF63F6"/>
    <w:rsid w:val="00EF6623"/>
    <w:rsid w:val="00EF7518"/>
    <w:rsid w:val="00F02267"/>
    <w:rsid w:val="00F0291C"/>
    <w:rsid w:val="00F0380B"/>
    <w:rsid w:val="00F071C7"/>
    <w:rsid w:val="00F1702B"/>
    <w:rsid w:val="00F25516"/>
    <w:rsid w:val="00F32D28"/>
    <w:rsid w:val="00F35598"/>
    <w:rsid w:val="00F411F1"/>
    <w:rsid w:val="00F6752B"/>
    <w:rsid w:val="00F727A7"/>
    <w:rsid w:val="00F83DAD"/>
    <w:rsid w:val="00F84A85"/>
    <w:rsid w:val="00F95588"/>
    <w:rsid w:val="00FA42B1"/>
    <w:rsid w:val="00FA5C81"/>
    <w:rsid w:val="00FA6BBE"/>
    <w:rsid w:val="00FB3FE2"/>
    <w:rsid w:val="00FC77F0"/>
    <w:rsid w:val="00FD2803"/>
    <w:rsid w:val="00FD5A63"/>
    <w:rsid w:val="00FD615B"/>
    <w:rsid w:val="00FE47E6"/>
    <w:rsid w:val="00FE6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71F834-66ED-4BC3-B1EF-6D535651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0C7"/>
  </w:style>
  <w:style w:type="paragraph" w:styleId="1">
    <w:name w:val="heading 1"/>
    <w:basedOn w:val="a"/>
    <w:next w:val="a"/>
    <w:link w:val="10"/>
    <w:uiPriority w:val="99"/>
    <w:qFormat/>
    <w:rsid w:val="00F25516"/>
    <w:pPr>
      <w:keepNext/>
      <w:framePr w:hSpace="141" w:wrap="auto" w:vAnchor="text" w:hAnchor="page" w:x="1560" w:y="-145"/>
      <w:ind w:left="72" w:hanging="7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25516"/>
    <w:pPr>
      <w:keepNext/>
      <w:jc w:val="right"/>
      <w:outlineLvl w:val="1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38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CE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0CE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554C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CE2"/>
    <w:rPr>
      <w:sz w:val="0"/>
      <w:szCs w:val="0"/>
    </w:rPr>
  </w:style>
  <w:style w:type="paragraph" w:styleId="a5">
    <w:name w:val="Body Text Indent"/>
    <w:basedOn w:val="a"/>
    <w:link w:val="a6"/>
    <w:rsid w:val="00874ADD"/>
    <w:pPr>
      <w:spacing w:line="360" w:lineRule="exact"/>
      <w:ind w:firstLine="72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874ADD"/>
    <w:rPr>
      <w:sz w:val="28"/>
    </w:rPr>
  </w:style>
  <w:style w:type="paragraph" w:styleId="21">
    <w:name w:val="Body Text 2"/>
    <w:basedOn w:val="a"/>
    <w:link w:val="22"/>
    <w:uiPriority w:val="99"/>
    <w:rsid w:val="00874A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74ADD"/>
  </w:style>
  <w:style w:type="character" w:styleId="a7">
    <w:name w:val="Hyperlink"/>
    <w:rsid w:val="00496B76"/>
    <w:rPr>
      <w:rFonts w:cs="Times New Roman"/>
      <w:color w:val="0000FF"/>
      <w:u w:val="single"/>
    </w:rPr>
  </w:style>
  <w:style w:type="paragraph" w:customStyle="1" w:styleId="a8">
    <w:name w:val="Знак Знак Знак Знак"/>
    <w:basedOn w:val="a"/>
    <w:rsid w:val="00496B76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table" w:styleId="a9">
    <w:name w:val="Table Grid"/>
    <w:basedOn w:val="a1"/>
    <w:uiPriority w:val="39"/>
    <w:rsid w:val="008A7CA6"/>
    <w:rPr>
      <w:rFonts w:eastAsiaTheme="minorHAnsi"/>
      <w:color w:val="000000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4B38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List Paragraph"/>
    <w:basedOn w:val="a"/>
    <w:uiPriority w:val="34"/>
    <w:qFormat/>
    <w:rsid w:val="00263D9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263D92"/>
  </w:style>
  <w:style w:type="paragraph" w:styleId="ab">
    <w:name w:val="Normal (Web)"/>
    <w:basedOn w:val="a"/>
    <w:rsid w:val="00BA5F0E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D80A76"/>
  </w:style>
  <w:style w:type="paragraph" w:styleId="HTML">
    <w:name w:val="HTML Preformatted"/>
    <w:basedOn w:val="a"/>
    <w:link w:val="HTML0"/>
    <w:unhideWhenUsed/>
    <w:rsid w:val="00D80A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D80A76"/>
    <w:rPr>
      <w:rFonts w:ascii="Courier New" w:hAnsi="Courier New" w:cs="Courier New"/>
    </w:rPr>
  </w:style>
  <w:style w:type="character" w:styleId="ac">
    <w:name w:val="FollowedHyperlink"/>
    <w:basedOn w:val="a0"/>
    <w:uiPriority w:val="99"/>
    <w:semiHidden/>
    <w:unhideWhenUsed/>
    <w:rsid w:val="009769A5"/>
    <w:rPr>
      <w:color w:val="800080" w:themeColor="followedHyperlink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C922C6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922C6"/>
  </w:style>
  <w:style w:type="paragraph" w:styleId="3">
    <w:name w:val="Body Text Indent 3"/>
    <w:basedOn w:val="a"/>
    <w:link w:val="30"/>
    <w:uiPriority w:val="99"/>
    <w:unhideWhenUsed/>
    <w:rsid w:val="00C6557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6557A"/>
    <w:rPr>
      <w:sz w:val="16"/>
      <w:szCs w:val="16"/>
    </w:rPr>
  </w:style>
  <w:style w:type="paragraph" w:styleId="af">
    <w:name w:val="No Spacing"/>
    <w:uiPriority w:val="1"/>
    <w:qFormat/>
    <w:rsid w:val="00A41963"/>
    <w:rPr>
      <w:rFonts w:asciiTheme="minorHAnsi" w:eastAsiaTheme="minorEastAsia" w:hAnsiTheme="minorHAnsi" w:cstheme="minorBidi"/>
      <w:sz w:val="22"/>
      <w:szCs w:val="22"/>
    </w:rPr>
  </w:style>
  <w:style w:type="paragraph" w:customStyle="1" w:styleId="c18">
    <w:name w:val="c18"/>
    <w:basedOn w:val="a"/>
    <w:rsid w:val="00A41963"/>
    <w:pPr>
      <w:spacing w:before="100" w:beforeAutospacing="1" w:after="100" w:afterAutospacing="1"/>
    </w:pPr>
    <w:rPr>
      <w:sz w:val="24"/>
      <w:szCs w:val="24"/>
    </w:rPr>
  </w:style>
  <w:style w:type="character" w:customStyle="1" w:styleId="c10">
    <w:name w:val="c10"/>
    <w:basedOn w:val="a0"/>
    <w:rsid w:val="00743502"/>
  </w:style>
  <w:style w:type="character" w:customStyle="1" w:styleId="fontstyle01">
    <w:name w:val="fontstyle01"/>
    <w:basedOn w:val="a0"/>
    <w:rsid w:val="0022637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0">
    <w:name w:val="Strong"/>
    <w:basedOn w:val="a0"/>
    <w:uiPriority w:val="22"/>
    <w:qFormat/>
    <w:rsid w:val="00226370"/>
    <w:rPr>
      <w:b/>
      <w:bCs/>
    </w:rPr>
  </w:style>
  <w:style w:type="character" w:styleId="af1">
    <w:name w:val="Emphasis"/>
    <w:basedOn w:val="a0"/>
    <w:uiPriority w:val="20"/>
    <w:qFormat/>
    <w:rsid w:val="005B0F03"/>
    <w:rPr>
      <w:i/>
      <w:iCs/>
    </w:rPr>
  </w:style>
  <w:style w:type="paragraph" w:customStyle="1" w:styleId="c2">
    <w:name w:val="c2"/>
    <w:basedOn w:val="a"/>
    <w:rsid w:val="00F0380B"/>
    <w:pPr>
      <w:spacing w:before="100" w:beforeAutospacing="1" w:after="100" w:afterAutospacing="1"/>
    </w:pPr>
    <w:rPr>
      <w:sz w:val="24"/>
      <w:szCs w:val="24"/>
    </w:rPr>
  </w:style>
  <w:style w:type="character" w:customStyle="1" w:styleId="c5">
    <w:name w:val="c5"/>
    <w:basedOn w:val="a0"/>
    <w:rsid w:val="00F03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5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78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8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76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1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808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5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ysva.bi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isk.yandex.ru/i/vOAPsX3MQy9Bgw" TargetMode="External"/><Relationship Id="rId12" Type="http://schemas.openxmlformats.org/officeDocument/2006/relationships/hyperlink" Target="https://vk.com/cnmo5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nyach1974@mail.ru" TargetMode="External"/><Relationship Id="rId11" Type="http://schemas.openxmlformats.org/officeDocument/2006/relationships/hyperlink" Target="http://lysva.bi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anyach1974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nmo59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opotd%203\&#1056;&#1072;&#1073;&#1086;&#1095;&#1080;&#1081;%20&#1089;&#1090;&#1086;&#1083;\&#1103;&#1088;&#1083;&#1099;&#1082;&#1080;\&#1087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4797F-35CA-4C7D-B6F6-77A489332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5124</TotalTime>
  <Pages>5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Hell Hole</Company>
  <LinksUpToDate>false</LinksUpToDate>
  <CharactersWithSpaces>8605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dopotd_3</dc:creator>
  <cp:keywords/>
  <dc:description/>
  <cp:lastModifiedBy>Пользователь Windows</cp:lastModifiedBy>
  <cp:revision>257</cp:revision>
  <cp:lastPrinted>2026-10-06T05:37:00Z</cp:lastPrinted>
  <dcterms:created xsi:type="dcterms:W3CDTF">2013-09-05T02:43:00Z</dcterms:created>
  <dcterms:modified xsi:type="dcterms:W3CDTF">2026-10-07T04:11:00Z</dcterms:modified>
</cp:coreProperties>
</file>